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C097" w14:textId="77777777" w:rsidR="000325AC" w:rsidRDefault="000325AC" w:rsidP="00CC21E0">
      <w:pPr>
        <w:pStyle w:val="Nagwek"/>
        <w:tabs>
          <w:tab w:val="clear" w:pos="4536"/>
          <w:tab w:val="clear" w:pos="9072"/>
        </w:tabs>
        <w:outlineLvl w:val="0"/>
        <w:rPr>
          <w:rFonts w:ascii="Arial" w:hAnsi="Arial"/>
        </w:rPr>
      </w:pPr>
    </w:p>
    <w:p w14:paraId="2E482E2F" w14:textId="77777777" w:rsidR="000325AC" w:rsidRDefault="000325AC" w:rsidP="00CC21E0">
      <w:pPr>
        <w:pStyle w:val="Nagwek"/>
        <w:tabs>
          <w:tab w:val="clear" w:pos="4536"/>
          <w:tab w:val="clear" w:pos="9072"/>
        </w:tabs>
        <w:outlineLvl w:val="0"/>
        <w:rPr>
          <w:rFonts w:ascii="Arial" w:hAnsi="Arial"/>
        </w:rPr>
      </w:pPr>
    </w:p>
    <w:p w14:paraId="222085EF" w14:textId="77777777" w:rsidR="00604FC2" w:rsidRPr="00604FC2" w:rsidRDefault="008310CC" w:rsidP="00604FC2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>
        <w:rPr>
          <w:rFonts w:ascii="Arial" w:hAnsi="Arial"/>
          <w:noProof/>
        </w:rPr>
        <w:pict w14:anchorId="02A9B9D4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68.35pt;margin-top:-13.25pt;width:92.85pt;height:64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" o:allowincell="f" strokecolor="white">
            <v:textbox inset="0,0,0,0">
              <w:txbxContent>
                <w:p w14:paraId="47913070" w14:textId="77777777" w:rsidR="004E7BE5" w:rsidRDefault="00DD5D9C">
                  <w:r>
                    <w:rPr>
                      <w:noProof/>
                    </w:rPr>
                    <w:drawing>
                      <wp:inline distT="0" distB="0" distL="0" distR="0" wp14:anchorId="6AE3BBFF" wp14:editId="3DB01714">
                        <wp:extent cx="1168400" cy="806450"/>
                        <wp:effectExtent l="19050" t="0" r="0" b="0"/>
                        <wp:docPr id="1" name="Obraz 1" descr="Logo RADN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RADN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400" cy="806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 w14:anchorId="444AA8D9">
          <v:shape id="Text Box 2" o:spid="_x0000_s1027" type="#_x0000_t202" style="position:absolute;margin-left:303.55pt;margin-top:-13.25pt;width:64.2pt;height:68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" o:allowincell="f" strokecolor="white">
            <v:textbox inset="5mm,0,0,0">
              <w:txbxContent>
                <w:p w14:paraId="0C963443" w14:textId="77777777" w:rsidR="004E7BE5" w:rsidRDefault="004E7BE5">
                  <w:r>
                    <w:object w:dxaOrig="972" w:dyaOrig="1212" w14:anchorId="2772346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8.6pt;height:60.6pt" fillcolor="window">
                        <v:imagedata r:id="rId9" o:title="" blacklevel="10486f"/>
                      </v:shape>
                      <o:OLEObject Type="Embed" ProgID="MS_ClipArt_Gallery" ShapeID="_x0000_i1026" DrawAspect="Content" ObjectID="_1848741521" r:id="rId10"/>
                    </w:object>
                  </w:r>
                </w:p>
              </w:txbxContent>
            </v:textbox>
          </v:shape>
        </w:pict>
      </w:r>
      <w:r w:rsid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 xml:space="preserve">SPÓŁDZIELNIA 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604FC2">
        <w:rPr>
          <w:rFonts w:ascii="Garamond" w:hAnsi="Garamond"/>
          <w:sz w:val="22"/>
          <w:szCs w:val="22"/>
        </w:rPr>
        <w:t xml:space="preserve"> 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MIESZKANIOWA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</w:p>
    <w:p w14:paraId="54BEF8E4" w14:textId="77777777" w:rsidR="004E7BE5" w:rsidRPr="00604FC2" w:rsidRDefault="00850622" w:rsidP="00604FC2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 w:rsidRPr="00604FC2">
        <w:rPr>
          <w:rFonts w:ascii="Garamond" w:hAnsi="Garamond"/>
          <w:sz w:val="22"/>
          <w:szCs w:val="22"/>
        </w:rPr>
        <w:t xml:space="preserve"> </w:t>
      </w:r>
      <w:r w:rsidR="00604FC2" w:rsidRPr="00604FC2">
        <w:rPr>
          <w:rFonts w:ascii="Garamond" w:hAnsi="Garamond"/>
          <w:sz w:val="22"/>
          <w:szCs w:val="22"/>
        </w:rPr>
        <w:t xml:space="preserve">                      </w:t>
      </w:r>
      <w:r w:rsidR="004E7BE5" w:rsidRPr="00604FC2">
        <w:rPr>
          <w:rFonts w:ascii="Garamond" w:hAnsi="Garamond"/>
          <w:sz w:val="22"/>
          <w:szCs w:val="22"/>
        </w:rPr>
        <w:t>„R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A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D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N</w:t>
      </w:r>
      <w:r w:rsidR="00604FC2" w:rsidRPr="00604FC2">
        <w:rPr>
          <w:rFonts w:ascii="Garamond" w:hAnsi="Garamond"/>
          <w:sz w:val="22"/>
          <w:szCs w:val="22"/>
        </w:rPr>
        <w:t xml:space="preserve"> </w:t>
      </w:r>
      <w:r w:rsidR="004E7BE5" w:rsidRPr="00604FC2">
        <w:rPr>
          <w:rFonts w:ascii="Garamond" w:hAnsi="Garamond"/>
          <w:sz w:val="22"/>
          <w:szCs w:val="22"/>
        </w:rPr>
        <w:t>A”</w:t>
      </w:r>
    </w:p>
    <w:p w14:paraId="3D5F1F37" w14:textId="77777777" w:rsidR="00850622" w:rsidRPr="00774F31" w:rsidRDefault="00850622" w:rsidP="00850622">
      <w:pPr>
        <w:tabs>
          <w:tab w:val="left" w:pos="993"/>
        </w:tabs>
        <w:rPr>
          <w:rFonts w:ascii="Garamond" w:hAnsi="Garamond"/>
        </w:rPr>
      </w:pPr>
      <w:r w:rsidRPr="00774F31">
        <w:rPr>
          <w:rFonts w:ascii="Garamond" w:hAnsi="Garamond"/>
        </w:rPr>
        <w:t xml:space="preserve"> </w:t>
      </w:r>
      <w:r w:rsidR="00604FC2">
        <w:rPr>
          <w:rFonts w:ascii="Garamond" w:hAnsi="Garamond"/>
        </w:rPr>
        <w:t xml:space="preserve">         </w:t>
      </w:r>
      <w:r w:rsidRPr="00774F31">
        <w:rPr>
          <w:rFonts w:ascii="Garamond" w:hAnsi="Garamond"/>
        </w:rPr>
        <w:t xml:space="preserve"> </w:t>
      </w:r>
      <w:r w:rsidR="004659EE" w:rsidRPr="00774F31">
        <w:rPr>
          <w:rFonts w:ascii="Garamond" w:hAnsi="Garamond"/>
        </w:rPr>
        <w:t xml:space="preserve">ul. </w:t>
      </w:r>
      <w:r w:rsidR="00300A4E">
        <w:rPr>
          <w:rFonts w:ascii="Garamond" w:hAnsi="Garamond"/>
        </w:rPr>
        <w:t>Radna 15</w:t>
      </w:r>
      <w:r w:rsidR="004E7BE5" w:rsidRPr="00774F31">
        <w:rPr>
          <w:rFonts w:ascii="Garamond" w:hAnsi="Garamond"/>
        </w:rPr>
        <w:t xml:space="preserve"> A, 00-</w:t>
      </w:r>
      <w:r w:rsidR="004659EE" w:rsidRPr="00774F31">
        <w:rPr>
          <w:rFonts w:ascii="Garamond" w:hAnsi="Garamond"/>
        </w:rPr>
        <w:t>3</w:t>
      </w:r>
      <w:r w:rsidR="00300A4E">
        <w:rPr>
          <w:rFonts w:ascii="Garamond" w:hAnsi="Garamond"/>
        </w:rPr>
        <w:t>41</w:t>
      </w:r>
      <w:r w:rsidR="004E7BE5" w:rsidRPr="00774F31">
        <w:rPr>
          <w:rFonts w:ascii="Garamond" w:hAnsi="Garamond"/>
        </w:rPr>
        <w:t xml:space="preserve"> Warszawa</w:t>
      </w:r>
    </w:p>
    <w:p w14:paraId="053D5966" w14:textId="77777777" w:rsidR="000325AC" w:rsidRDefault="006221DD">
      <w:pPr>
        <w:rPr>
          <w:rFonts w:ascii="Garamond" w:hAnsi="Garamond" w:cs="Arial"/>
          <w:lang w:val="de-DE"/>
        </w:rPr>
      </w:pPr>
      <w:r w:rsidRPr="00774F31">
        <w:rPr>
          <w:rFonts w:ascii="Garamond" w:hAnsi="Garamond" w:cs="Arial"/>
          <w:lang w:val="de-DE"/>
        </w:rPr>
        <w:t>NIP : 525-00-12-455</w:t>
      </w:r>
      <w:r w:rsidR="00D77549">
        <w:rPr>
          <w:rFonts w:ascii="Garamond" w:hAnsi="Garamond" w:cs="Arial"/>
          <w:lang w:val="de-DE"/>
        </w:rPr>
        <w:t xml:space="preserve"> </w:t>
      </w:r>
      <w:r w:rsidR="00604FC2">
        <w:rPr>
          <w:rFonts w:ascii="Garamond" w:hAnsi="Garamond" w:cs="Arial"/>
          <w:lang w:val="de-DE"/>
        </w:rPr>
        <w:t xml:space="preserve">  </w:t>
      </w:r>
      <w:r w:rsidR="00D77549">
        <w:rPr>
          <w:rFonts w:ascii="Garamond" w:hAnsi="Garamond" w:cs="Arial"/>
          <w:lang w:val="de-DE"/>
        </w:rPr>
        <w:t xml:space="preserve">  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>REGON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 xml:space="preserve">: </w:t>
      </w:r>
      <w:r w:rsidR="00604FC2">
        <w:rPr>
          <w:rFonts w:ascii="Garamond" w:hAnsi="Garamond" w:cs="Arial"/>
          <w:lang w:val="de-DE"/>
        </w:rPr>
        <w:t xml:space="preserve"> </w:t>
      </w:r>
      <w:r w:rsidR="00D77549">
        <w:rPr>
          <w:rFonts w:ascii="Garamond" w:hAnsi="Garamond" w:cs="Arial"/>
          <w:lang w:val="de-DE"/>
        </w:rPr>
        <w:t>006472160</w:t>
      </w:r>
    </w:p>
    <w:p w14:paraId="1D9B5E6C" w14:textId="77777777" w:rsidR="00604FC2" w:rsidRDefault="00D77549" w:rsidP="00D77549">
      <w:pPr>
        <w:tabs>
          <w:tab w:val="left" w:pos="993"/>
        </w:tabs>
        <w:rPr>
          <w:rFonts w:ascii="Garamond" w:hAnsi="Garamond"/>
          <w:lang w:val="en-US"/>
        </w:rPr>
      </w:pPr>
      <w:r w:rsidRPr="00774F31">
        <w:rPr>
          <w:rFonts w:ascii="Garamond" w:hAnsi="Garamond"/>
          <w:lang w:val="de-DE"/>
        </w:rPr>
        <w:t>tel. 022</w:t>
      </w:r>
      <w:r>
        <w:rPr>
          <w:rFonts w:ascii="Garamond" w:hAnsi="Garamond"/>
          <w:lang w:val="de-DE"/>
        </w:rPr>
        <w:t>-</w:t>
      </w:r>
      <w:r w:rsidRPr="00774F31">
        <w:rPr>
          <w:rFonts w:ascii="Garamond" w:hAnsi="Garamond"/>
          <w:lang w:val="de-DE"/>
        </w:rPr>
        <w:t>826-60-52</w:t>
      </w:r>
      <w:r>
        <w:rPr>
          <w:rFonts w:ascii="Garamond" w:hAnsi="Garamond"/>
          <w:lang w:val="de-DE"/>
        </w:rPr>
        <w:t>;</w:t>
      </w:r>
      <w:r w:rsidRPr="00774F31">
        <w:rPr>
          <w:rFonts w:ascii="Garamond" w:hAnsi="Garamond"/>
          <w:lang w:val="de-DE"/>
        </w:rPr>
        <w:t xml:space="preserve"> </w:t>
      </w:r>
      <w:r w:rsidR="00604FC2">
        <w:rPr>
          <w:rFonts w:ascii="Garamond" w:hAnsi="Garamond"/>
          <w:lang w:val="de-DE"/>
        </w:rPr>
        <w:t xml:space="preserve"> </w:t>
      </w:r>
      <w:proofErr w:type="spellStart"/>
      <w:r w:rsidRPr="00774F31">
        <w:rPr>
          <w:rFonts w:ascii="Garamond" w:hAnsi="Garamond"/>
          <w:lang w:val="de-DE"/>
        </w:rPr>
        <w:t>fax</w:t>
      </w:r>
      <w:proofErr w:type="spellEnd"/>
      <w:r>
        <w:rPr>
          <w:rFonts w:ascii="Garamond" w:hAnsi="Garamond"/>
          <w:lang w:val="de-DE"/>
        </w:rPr>
        <w:t>.</w:t>
      </w:r>
      <w:r w:rsidRPr="00774F31">
        <w:rPr>
          <w:rFonts w:ascii="Garamond" w:hAnsi="Garamond"/>
          <w:lang w:val="de-DE"/>
        </w:rPr>
        <w:t xml:space="preserve"> </w:t>
      </w:r>
      <w:r w:rsidR="00604FC2">
        <w:rPr>
          <w:rFonts w:ascii="Garamond" w:hAnsi="Garamond"/>
          <w:lang w:val="de-DE"/>
        </w:rPr>
        <w:t>022-826-60-52 wew.13</w:t>
      </w:r>
      <w:r>
        <w:rPr>
          <w:rFonts w:ascii="Garamond" w:hAnsi="Garamond"/>
          <w:lang w:val="en-US"/>
        </w:rPr>
        <w:t xml:space="preserve"> </w:t>
      </w:r>
    </w:p>
    <w:p w14:paraId="6C8209D5" w14:textId="77777777" w:rsidR="00D77549" w:rsidRPr="00D77549" w:rsidRDefault="00D77549" w:rsidP="00D77549">
      <w:pPr>
        <w:tabs>
          <w:tab w:val="left" w:pos="993"/>
        </w:tabs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e-mail</w:t>
      </w:r>
      <w:r w:rsidR="00604FC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>:</w:t>
      </w:r>
      <w:r w:rsidR="00604FC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 xml:space="preserve"> </w:t>
      </w:r>
      <w:hyperlink r:id="rId11" w:history="1">
        <w:r w:rsidR="00604FC2" w:rsidRPr="007F4EEE">
          <w:rPr>
            <w:rStyle w:val="Hipercze"/>
            <w:rFonts w:ascii="Garamond" w:hAnsi="Garamond"/>
            <w:lang w:val="en-US"/>
          </w:rPr>
          <w:t>biuro@smradna.pl</w:t>
        </w:r>
      </w:hyperlink>
      <w:r w:rsidR="00604FC2">
        <w:rPr>
          <w:rFonts w:ascii="Garamond" w:hAnsi="Garamond"/>
          <w:lang w:val="en-US"/>
        </w:rPr>
        <w:t xml:space="preserve">; </w:t>
      </w:r>
      <w:r w:rsidR="00C47678">
        <w:rPr>
          <w:rFonts w:ascii="Garamond" w:hAnsi="Garamond"/>
          <w:lang w:val="en-US"/>
        </w:rPr>
        <w:t xml:space="preserve"> </w:t>
      </w:r>
      <w:r w:rsidR="00604FC2">
        <w:rPr>
          <w:rFonts w:ascii="Garamond" w:hAnsi="Garamond"/>
          <w:lang w:val="en-US"/>
        </w:rPr>
        <w:t>www.smradna.pl</w:t>
      </w:r>
    </w:p>
    <w:p w14:paraId="53C01DD9" w14:textId="77777777" w:rsidR="00992D2F" w:rsidRPr="00D77549" w:rsidRDefault="008310CC" w:rsidP="00055252">
      <w:pPr>
        <w:pStyle w:val="Nagwek"/>
        <w:tabs>
          <w:tab w:val="clear" w:pos="4536"/>
          <w:tab w:val="clear" w:pos="9072"/>
        </w:tabs>
        <w:rPr>
          <w:rFonts w:ascii="Garamond" w:hAnsi="Garamond"/>
          <w:noProof/>
          <w:lang w:val="en-US"/>
        </w:rPr>
      </w:pPr>
      <w:r>
        <w:rPr>
          <w:rFonts w:ascii="Garamond" w:hAnsi="Garamond"/>
          <w:noProof/>
        </w:rPr>
        <w:pict w14:anchorId="7F3C5476">
          <v:line id="Line 4" o:spid="_x0000_s1028" style="position:absolute;z-index:251658752;visibility:visible" from="1.15pt,5.55pt" to="454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S9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" o:allowincell="f"/>
        </w:pict>
      </w:r>
    </w:p>
    <w:p w14:paraId="0C45F636" w14:textId="5BC8E9A8" w:rsidR="00FD38C4" w:rsidRPr="00774F31" w:rsidRDefault="00054156" w:rsidP="005C141B">
      <w:pPr>
        <w:pStyle w:val="Nagwek"/>
        <w:tabs>
          <w:tab w:val="clear" w:pos="4536"/>
          <w:tab w:val="clear" w:pos="9072"/>
        </w:tabs>
        <w:jc w:val="both"/>
        <w:rPr>
          <w:rFonts w:ascii="Garamond" w:hAnsi="Garamond"/>
          <w:noProof/>
          <w:sz w:val="24"/>
          <w:szCs w:val="24"/>
        </w:rPr>
      </w:pPr>
      <w:r w:rsidRPr="00774F31">
        <w:rPr>
          <w:rFonts w:ascii="Garamond" w:hAnsi="Garamond"/>
          <w:noProof/>
          <w:sz w:val="24"/>
          <w:szCs w:val="24"/>
        </w:rPr>
        <w:t>L. dz.</w:t>
      </w:r>
      <w:r w:rsidR="003204A4">
        <w:rPr>
          <w:rFonts w:ascii="Garamond" w:hAnsi="Garamond"/>
          <w:noProof/>
          <w:sz w:val="24"/>
          <w:szCs w:val="24"/>
        </w:rPr>
        <w:t xml:space="preserve"> </w:t>
      </w:r>
      <w:r w:rsidR="008310CC">
        <w:rPr>
          <w:rFonts w:ascii="Garamond" w:hAnsi="Garamond"/>
          <w:noProof/>
          <w:sz w:val="24"/>
          <w:szCs w:val="24"/>
        </w:rPr>
        <w:t xml:space="preserve"> ………</w:t>
      </w:r>
      <w:r w:rsidR="000136E0">
        <w:rPr>
          <w:rFonts w:ascii="Garamond" w:hAnsi="Garamond"/>
          <w:noProof/>
          <w:sz w:val="24"/>
          <w:szCs w:val="24"/>
        </w:rPr>
        <w:t xml:space="preserve">  </w:t>
      </w:r>
      <w:r w:rsidR="007B2028">
        <w:rPr>
          <w:rFonts w:ascii="Garamond" w:hAnsi="Garamond"/>
          <w:noProof/>
          <w:sz w:val="24"/>
          <w:szCs w:val="24"/>
        </w:rPr>
        <w:t>/SMR/20</w:t>
      </w:r>
      <w:r w:rsidR="00057A67">
        <w:rPr>
          <w:rFonts w:ascii="Garamond" w:hAnsi="Garamond"/>
          <w:noProof/>
          <w:sz w:val="24"/>
          <w:szCs w:val="24"/>
        </w:rPr>
        <w:t>2</w:t>
      </w:r>
      <w:r w:rsidR="00C0535D">
        <w:rPr>
          <w:rFonts w:ascii="Garamond" w:hAnsi="Garamond"/>
          <w:noProof/>
          <w:sz w:val="24"/>
          <w:szCs w:val="24"/>
        </w:rPr>
        <w:t>6</w:t>
      </w:r>
      <w:r w:rsidR="009404B5" w:rsidRPr="00774F31">
        <w:rPr>
          <w:rFonts w:ascii="Garamond" w:hAnsi="Garamond"/>
          <w:noProof/>
          <w:sz w:val="24"/>
          <w:szCs w:val="24"/>
        </w:rPr>
        <w:tab/>
        <w:t xml:space="preserve">          </w:t>
      </w:r>
      <w:r w:rsidR="009404B5" w:rsidRPr="00774F31">
        <w:rPr>
          <w:rFonts w:ascii="Garamond" w:hAnsi="Garamond"/>
          <w:noProof/>
          <w:sz w:val="24"/>
          <w:szCs w:val="24"/>
        </w:rPr>
        <w:tab/>
      </w:r>
      <w:r w:rsidR="00621651" w:rsidRPr="00774F31">
        <w:rPr>
          <w:rFonts w:ascii="Garamond" w:hAnsi="Garamond"/>
          <w:noProof/>
          <w:sz w:val="24"/>
          <w:szCs w:val="24"/>
        </w:rPr>
        <w:t xml:space="preserve">  </w:t>
      </w:r>
      <w:r w:rsidR="00443E84" w:rsidRPr="00774F31">
        <w:rPr>
          <w:rFonts w:ascii="Garamond" w:hAnsi="Garamond"/>
          <w:noProof/>
          <w:sz w:val="24"/>
          <w:szCs w:val="24"/>
        </w:rPr>
        <w:t xml:space="preserve">        </w:t>
      </w:r>
      <w:r w:rsidR="00D053A4">
        <w:rPr>
          <w:rFonts w:ascii="Garamond" w:hAnsi="Garamond"/>
          <w:noProof/>
          <w:sz w:val="24"/>
          <w:szCs w:val="24"/>
        </w:rPr>
        <w:tab/>
      </w:r>
      <w:r w:rsidR="00D053A4">
        <w:rPr>
          <w:rFonts w:ascii="Garamond" w:hAnsi="Garamond"/>
          <w:noProof/>
          <w:sz w:val="24"/>
          <w:szCs w:val="24"/>
        </w:rPr>
        <w:tab/>
      </w:r>
      <w:r w:rsidR="00506A54">
        <w:rPr>
          <w:rFonts w:ascii="Garamond" w:hAnsi="Garamond"/>
          <w:noProof/>
          <w:sz w:val="24"/>
          <w:szCs w:val="24"/>
        </w:rPr>
        <w:t xml:space="preserve">       </w:t>
      </w:r>
      <w:r w:rsidR="00072B5A">
        <w:rPr>
          <w:rFonts w:ascii="Garamond" w:hAnsi="Garamond"/>
          <w:noProof/>
          <w:sz w:val="24"/>
          <w:szCs w:val="24"/>
        </w:rPr>
        <w:t xml:space="preserve"> </w:t>
      </w:r>
      <w:r w:rsidR="000054FF">
        <w:rPr>
          <w:rFonts w:ascii="Garamond" w:hAnsi="Garamond"/>
          <w:noProof/>
          <w:sz w:val="24"/>
          <w:szCs w:val="24"/>
        </w:rPr>
        <w:t xml:space="preserve"> </w:t>
      </w:r>
      <w:r w:rsidR="00642E60" w:rsidRPr="00774F31">
        <w:rPr>
          <w:rFonts w:ascii="Garamond" w:hAnsi="Garamond"/>
          <w:noProof/>
          <w:sz w:val="24"/>
          <w:szCs w:val="24"/>
        </w:rPr>
        <w:t>Warszawa</w:t>
      </w:r>
      <w:r w:rsidR="000E626C">
        <w:rPr>
          <w:rFonts w:ascii="Garamond" w:hAnsi="Garamond"/>
          <w:noProof/>
          <w:sz w:val="24"/>
          <w:szCs w:val="24"/>
        </w:rPr>
        <w:t>,</w:t>
      </w:r>
      <w:r w:rsidR="00642E60" w:rsidRPr="00774F31">
        <w:rPr>
          <w:rFonts w:ascii="Garamond" w:hAnsi="Garamond"/>
          <w:noProof/>
          <w:sz w:val="24"/>
          <w:szCs w:val="24"/>
        </w:rPr>
        <w:t xml:space="preserve"> </w:t>
      </w:r>
      <w:r w:rsidR="00670B7B">
        <w:rPr>
          <w:rFonts w:ascii="Garamond" w:hAnsi="Garamond"/>
          <w:noProof/>
          <w:sz w:val="24"/>
          <w:szCs w:val="24"/>
        </w:rPr>
        <w:t>dni</w:t>
      </w:r>
      <w:r w:rsidR="00923021">
        <w:rPr>
          <w:rFonts w:ascii="Garamond" w:hAnsi="Garamond"/>
          <w:noProof/>
          <w:sz w:val="24"/>
          <w:szCs w:val="24"/>
        </w:rPr>
        <w:t xml:space="preserve"> 20</w:t>
      </w:r>
      <w:r w:rsidR="00B136AD">
        <w:rPr>
          <w:rFonts w:ascii="Garamond" w:hAnsi="Garamond"/>
          <w:noProof/>
          <w:sz w:val="24"/>
          <w:szCs w:val="24"/>
        </w:rPr>
        <w:t xml:space="preserve"> </w:t>
      </w:r>
      <w:r w:rsidR="00C0535D">
        <w:rPr>
          <w:rFonts w:ascii="Garamond" w:hAnsi="Garamond"/>
          <w:noProof/>
          <w:sz w:val="24"/>
          <w:szCs w:val="24"/>
        </w:rPr>
        <w:t>sierpnia</w:t>
      </w:r>
      <w:r w:rsidR="00057A67">
        <w:rPr>
          <w:rFonts w:ascii="Garamond" w:hAnsi="Garamond"/>
          <w:noProof/>
          <w:sz w:val="24"/>
          <w:szCs w:val="24"/>
        </w:rPr>
        <w:t xml:space="preserve"> </w:t>
      </w:r>
      <w:r w:rsidR="007B2028">
        <w:rPr>
          <w:rFonts w:ascii="Garamond" w:hAnsi="Garamond"/>
          <w:noProof/>
          <w:sz w:val="24"/>
          <w:szCs w:val="24"/>
        </w:rPr>
        <w:t>20</w:t>
      </w:r>
      <w:r w:rsidR="00057A67">
        <w:rPr>
          <w:rFonts w:ascii="Garamond" w:hAnsi="Garamond"/>
          <w:noProof/>
          <w:sz w:val="24"/>
          <w:szCs w:val="24"/>
        </w:rPr>
        <w:t>2</w:t>
      </w:r>
      <w:r w:rsidR="00C0535D">
        <w:rPr>
          <w:rFonts w:ascii="Garamond" w:hAnsi="Garamond"/>
          <w:noProof/>
          <w:sz w:val="24"/>
          <w:szCs w:val="24"/>
        </w:rPr>
        <w:t>6</w:t>
      </w:r>
      <w:r w:rsidR="008C2A75">
        <w:rPr>
          <w:rFonts w:ascii="Garamond" w:hAnsi="Garamond"/>
          <w:noProof/>
          <w:sz w:val="24"/>
          <w:szCs w:val="24"/>
        </w:rPr>
        <w:t>r.</w:t>
      </w:r>
    </w:p>
    <w:p w14:paraId="73032A10" w14:textId="77777777" w:rsidR="00124E37" w:rsidRDefault="00124E37" w:rsidP="00124E3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B71ADB5" w14:textId="77777777" w:rsidR="00CA726D" w:rsidRPr="00774F31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21E95F" w14:textId="77777777" w:rsidR="00FD3964" w:rsidRDefault="00CA726D" w:rsidP="00366F9E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3702BB94" w14:textId="77777777" w:rsidR="00FD3964" w:rsidRDefault="00FD3964" w:rsidP="00FD3964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EE2DCFA" w14:textId="77777777" w:rsidR="00FD3964" w:rsidRPr="00366F9E" w:rsidRDefault="00366F9E" w:rsidP="00366F9E">
      <w:pPr>
        <w:spacing w:line="276" w:lineRule="auto"/>
        <w:jc w:val="center"/>
        <w:rPr>
          <w:rFonts w:ascii="Garamond" w:hAnsi="Garamond"/>
          <w:b/>
          <w:sz w:val="36"/>
          <w:szCs w:val="36"/>
        </w:rPr>
      </w:pPr>
      <w:r w:rsidRPr="00366F9E">
        <w:rPr>
          <w:rFonts w:ascii="Garamond" w:hAnsi="Garamond"/>
          <w:b/>
          <w:sz w:val="36"/>
          <w:szCs w:val="36"/>
        </w:rPr>
        <w:t>O G Ł O S Z E N I E</w:t>
      </w:r>
    </w:p>
    <w:p w14:paraId="60445635" w14:textId="77777777" w:rsidR="00366F9E" w:rsidRDefault="00366F9E" w:rsidP="00FD3964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8AC24F8" w14:textId="77777777" w:rsidR="00612415" w:rsidRDefault="00612415" w:rsidP="00FD3964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3F12FF48" w14:textId="57C704DC" w:rsidR="00366F9E" w:rsidRDefault="00366F9E" w:rsidP="00CE2498">
      <w:pPr>
        <w:spacing w:line="276" w:lineRule="auto"/>
        <w:jc w:val="both"/>
        <w:rPr>
          <w:rFonts w:ascii="Garamond" w:hAnsi="Garamond"/>
          <w:sz w:val="30"/>
          <w:szCs w:val="30"/>
        </w:rPr>
      </w:pPr>
      <w:r w:rsidRPr="00887B95">
        <w:rPr>
          <w:rFonts w:ascii="Garamond" w:hAnsi="Garamond"/>
          <w:sz w:val="30"/>
          <w:szCs w:val="30"/>
        </w:rPr>
        <w:t>Spółdzielnia Mieszkaniowa „Radna” Warszawa, ul. Radna 15A ogłasza przetarg nieograniczony na:</w:t>
      </w:r>
    </w:p>
    <w:p w14:paraId="091255CD" w14:textId="77777777" w:rsidR="00C536A9" w:rsidRPr="00887B95" w:rsidRDefault="00C536A9" w:rsidP="00CE2498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44D83929" w14:textId="432850A2" w:rsidR="000054FF" w:rsidRPr="00B83761" w:rsidRDefault="00295BFC" w:rsidP="00B83761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bookmarkStart w:id="0" w:name="_Hlk146108402"/>
      <w:r>
        <w:rPr>
          <w:rFonts w:ascii="Garamond" w:hAnsi="Garamond"/>
          <w:b/>
          <w:sz w:val="28"/>
          <w:szCs w:val="28"/>
        </w:rPr>
        <w:t xml:space="preserve">Remont </w:t>
      </w:r>
      <w:r w:rsidR="00C0535D">
        <w:rPr>
          <w:rFonts w:ascii="Garamond" w:hAnsi="Garamond"/>
          <w:b/>
          <w:sz w:val="28"/>
          <w:szCs w:val="28"/>
        </w:rPr>
        <w:t xml:space="preserve">dachu </w:t>
      </w:r>
      <w:r w:rsidR="00E416C9">
        <w:rPr>
          <w:rFonts w:ascii="Garamond" w:hAnsi="Garamond"/>
          <w:b/>
          <w:sz w:val="28"/>
          <w:szCs w:val="28"/>
        </w:rPr>
        <w:t xml:space="preserve">nad częścią usługową </w:t>
      </w:r>
      <w:r>
        <w:rPr>
          <w:rFonts w:ascii="Garamond" w:hAnsi="Garamond"/>
          <w:b/>
          <w:sz w:val="28"/>
          <w:szCs w:val="28"/>
        </w:rPr>
        <w:t xml:space="preserve">w zakresie </w:t>
      </w:r>
      <w:r w:rsidR="00C0535D">
        <w:rPr>
          <w:rFonts w:ascii="Garamond" w:hAnsi="Garamond"/>
          <w:b/>
          <w:sz w:val="28"/>
          <w:szCs w:val="28"/>
        </w:rPr>
        <w:t>pokrycia dachu</w:t>
      </w:r>
      <w:r>
        <w:rPr>
          <w:rFonts w:ascii="Garamond" w:hAnsi="Garamond"/>
          <w:b/>
          <w:sz w:val="28"/>
          <w:szCs w:val="28"/>
        </w:rPr>
        <w:t xml:space="preserve">, wymianą obróbek blacharskich </w:t>
      </w:r>
      <w:r w:rsidR="00C0535D">
        <w:rPr>
          <w:rFonts w:ascii="Garamond" w:hAnsi="Garamond"/>
          <w:b/>
          <w:sz w:val="28"/>
          <w:szCs w:val="28"/>
        </w:rPr>
        <w:t>na</w:t>
      </w:r>
      <w:r w:rsidR="00E416C9">
        <w:rPr>
          <w:rFonts w:ascii="Garamond" w:hAnsi="Garamond"/>
          <w:b/>
          <w:sz w:val="28"/>
          <w:szCs w:val="28"/>
        </w:rPr>
        <w:t>d lokalami usługowymi</w:t>
      </w:r>
      <w:r w:rsidR="00C0535D">
        <w:rPr>
          <w:rFonts w:ascii="Garamond" w:hAnsi="Garamond"/>
          <w:b/>
          <w:sz w:val="28"/>
          <w:szCs w:val="28"/>
        </w:rPr>
        <w:t xml:space="preserve"> budynku</w:t>
      </w:r>
      <w:r>
        <w:rPr>
          <w:rFonts w:ascii="Garamond" w:hAnsi="Garamond"/>
          <w:b/>
          <w:sz w:val="28"/>
          <w:szCs w:val="28"/>
        </w:rPr>
        <w:t xml:space="preserve">  L</w:t>
      </w:r>
      <w:r w:rsidR="00624E3E">
        <w:rPr>
          <w:rFonts w:ascii="Garamond" w:hAnsi="Garamond"/>
          <w:b/>
          <w:sz w:val="28"/>
          <w:szCs w:val="28"/>
        </w:rPr>
        <w:t>eszczyńska 12</w:t>
      </w:r>
      <w:r>
        <w:rPr>
          <w:rFonts w:ascii="Garamond" w:hAnsi="Garamond"/>
          <w:b/>
          <w:sz w:val="28"/>
          <w:szCs w:val="28"/>
        </w:rPr>
        <w:t xml:space="preserve"> w Warszawie</w:t>
      </w:r>
      <w:r w:rsidR="000054FF" w:rsidRPr="00B83761">
        <w:rPr>
          <w:rFonts w:ascii="Garamond" w:hAnsi="Garamond"/>
          <w:b/>
          <w:sz w:val="28"/>
          <w:szCs w:val="28"/>
        </w:rPr>
        <w:t>.</w:t>
      </w:r>
    </w:p>
    <w:bookmarkEnd w:id="0"/>
    <w:p w14:paraId="7D07CE94" w14:textId="77777777" w:rsidR="00C536A9" w:rsidRDefault="00C536A9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4250B480" w14:textId="485B3E8A" w:rsidR="00CE2498" w:rsidRDefault="00366F9E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 xml:space="preserve">Oferty należy składać </w:t>
      </w:r>
      <w:r w:rsidRPr="00612415">
        <w:rPr>
          <w:rFonts w:ascii="Garamond" w:hAnsi="Garamond"/>
          <w:sz w:val="28"/>
          <w:szCs w:val="28"/>
          <w:u w:val="single"/>
        </w:rPr>
        <w:t>do dnia</w:t>
      </w:r>
      <w:r w:rsidR="00923021">
        <w:rPr>
          <w:rFonts w:ascii="Garamond" w:hAnsi="Garamond"/>
          <w:sz w:val="28"/>
          <w:szCs w:val="28"/>
          <w:u w:val="single"/>
        </w:rPr>
        <w:t xml:space="preserve"> </w:t>
      </w:r>
      <w:r w:rsidR="00923021" w:rsidRPr="00923021">
        <w:rPr>
          <w:rFonts w:ascii="Garamond" w:hAnsi="Garamond"/>
          <w:b/>
          <w:bCs/>
          <w:sz w:val="28"/>
          <w:szCs w:val="28"/>
          <w:u w:val="single"/>
        </w:rPr>
        <w:t>1</w:t>
      </w:r>
      <w:r w:rsidR="008310CC">
        <w:rPr>
          <w:rFonts w:ascii="Garamond" w:hAnsi="Garamond"/>
          <w:b/>
          <w:bCs/>
          <w:sz w:val="28"/>
          <w:szCs w:val="28"/>
          <w:u w:val="single"/>
        </w:rPr>
        <w:t>5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="008310CC">
        <w:rPr>
          <w:rFonts w:ascii="Garamond" w:hAnsi="Garamond"/>
          <w:b/>
          <w:sz w:val="28"/>
          <w:szCs w:val="28"/>
          <w:u w:val="single"/>
        </w:rPr>
        <w:t>września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Pr="00612415">
        <w:rPr>
          <w:rFonts w:ascii="Garamond" w:hAnsi="Garamond"/>
          <w:b/>
          <w:sz w:val="28"/>
          <w:szCs w:val="28"/>
          <w:u w:val="single"/>
        </w:rPr>
        <w:t>20</w:t>
      </w:r>
      <w:r w:rsidR="00C536A9">
        <w:rPr>
          <w:rFonts w:ascii="Garamond" w:hAnsi="Garamond"/>
          <w:b/>
          <w:sz w:val="28"/>
          <w:szCs w:val="28"/>
          <w:u w:val="single"/>
        </w:rPr>
        <w:t>2</w:t>
      </w:r>
      <w:r w:rsidR="00C0535D">
        <w:rPr>
          <w:rFonts w:ascii="Garamond" w:hAnsi="Garamond"/>
          <w:b/>
          <w:sz w:val="28"/>
          <w:szCs w:val="28"/>
          <w:u w:val="single"/>
        </w:rPr>
        <w:t>6</w:t>
      </w:r>
      <w:r w:rsidR="000136E0" w:rsidRPr="00612415">
        <w:rPr>
          <w:rFonts w:ascii="Garamond" w:hAnsi="Garamond"/>
          <w:b/>
          <w:sz w:val="28"/>
          <w:szCs w:val="28"/>
          <w:u w:val="single"/>
        </w:rPr>
        <w:t xml:space="preserve"> </w:t>
      </w:r>
      <w:r w:rsidRPr="00612415">
        <w:rPr>
          <w:rFonts w:ascii="Garamond" w:hAnsi="Garamond"/>
          <w:b/>
          <w:sz w:val="28"/>
          <w:szCs w:val="28"/>
          <w:u w:val="single"/>
        </w:rPr>
        <w:t>r</w:t>
      </w:r>
      <w:r w:rsidR="000136E0" w:rsidRPr="00612415">
        <w:rPr>
          <w:rFonts w:ascii="Garamond" w:hAnsi="Garamond"/>
          <w:b/>
          <w:sz w:val="28"/>
          <w:szCs w:val="28"/>
          <w:u w:val="single"/>
        </w:rPr>
        <w:t>.</w:t>
      </w:r>
      <w:r w:rsidRPr="00612415">
        <w:rPr>
          <w:rFonts w:ascii="Garamond" w:hAnsi="Garamond"/>
          <w:sz w:val="28"/>
          <w:szCs w:val="28"/>
          <w:u w:val="single"/>
        </w:rPr>
        <w:t xml:space="preserve"> do godz</w:t>
      </w:r>
      <w:r w:rsidR="00842C35" w:rsidRPr="00612415">
        <w:rPr>
          <w:rFonts w:ascii="Garamond" w:hAnsi="Garamond"/>
          <w:sz w:val="28"/>
          <w:szCs w:val="28"/>
          <w:u w:val="single"/>
        </w:rPr>
        <w:t xml:space="preserve">. 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>1</w:t>
      </w:r>
      <w:r w:rsidR="003204A4" w:rsidRPr="00612415">
        <w:rPr>
          <w:rFonts w:ascii="Garamond" w:hAnsi="Garamond"/>
          <w:b/>
          <w:sz w:val="28"/>
          <w:szCs w:val="28"/>
          <w:u w:val="single"/>
        </w:rPr>
        <w:t>2</w:t>
      </w:r>
      <w:r w:rsidR="00003C77" w:rsidRPr="00612415">
        <w:rPr>
          <w:rFonts w:ascii="Garamond" w:hAnsi="Garamond"/>
          <w:b/>
          <w:sz w:val="28"/>
          <w:szCs w:val="28"/>
          <w:u w:val="single"/>
        </w:rPr>
        <w:t>:</w:t>
      </w:r>
      <w:r w:rsidR="00842C35" w:rsidRPr="00612415">
        <w:rPr>
          <w:rFonts w:ascii="Garamond" w:hAnsi="Garamond"/>
          <w:b/>
          <w:sz w:val="28"/>
          <w:szCs w:val="28"/>
          <w:u w:val="single"/>
        </w:rPr>
        <w:t>00</w:t>
      </w:r>
      <w:r w:rsidRPr="00612415">
        <w:rPr>
          <w:rFonts w:ascii="Garamond" w:hAnsi="Garamond"/>
          <w:sz w:val="28"/>
          <w:szCs w:val="28"/>
        </w:rPr>
        <w:t xml:space="preserve"> w siedzibie Spół</w:t>
      </w:r>
      <w:r w:rsidR="00003C77" w:rsidRPr="00612415">
        <w:rPr>
          <w:rFonts w:ascii="Garamond" w:hAnsi="Garamond"/>
          <w:sz w:val="28"/>
          <w:szCs w:val="28"/>
        </w:rPr>
        <w:t>dzielni M</w:t>
      </w:r>
      <w:r w:rsidR="00D85D88">
        <w:rPr>
          <w:rFonts w:ascii="Garamond" w:hAnsi="Garamond"/>
          <w:sz w:val="28"/>
          <w:szCs w:val="28"/>
        </w:rPr>
        <w:t>ieszkaniowej</w:t>
      </w:r>
      <w:r w:rsidR="00003C77" w:rsidRPr="00612415">
        <w:rPr>
          <w:rFonts w:ascii="Garamond" w:hAnsi="Garamond"/>
          <w:sz w:val="28"/>
          <w:szCs w:val="28"/>
        </w:rPr>
        <w:t xml:space="preserve"> „Radna” ul. Radna 15A</w:t>
      </w:r>
      <w:r w:rsidRPr="00612415">
        <w:rPr>
          <w:rFonts w:ascii="Garamond" w:hAnsi="Garamond"/>
          <w:sz w:val="28"/>
          <w:szCs w:val="28"/>
        </w:rPr>
        <w:t xml:space="preserve"> w Warszawie.</w:t>
      </w:r>
      <w:r w:rsidR="00CE2498">
        <w:rPr>
          <w:rFonts w:ascii="Garamond" w:hAnsi="Garamond"/>
          <w:sz w:val="28"/>
          <w:szCs w:val="28"/>
        </w:rPr>
        <w:t xml:space="preserve"> </w:t>
      </w:r>
    </w:p>
    <w:p w14:paraId="2D29588F" w14:textId="0D63366A" w:rsidR="006C43A5" w:rsidRPr="00612415" w:rsidRDefault="006C43A5" w:rsidP="00CE249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 xml:space="preserve">Informacje pod nr tel. </w:t>
      </w:r>
      <w:r w:rsidR="00842C35" w:rsidRPr="00612415">
        <w:rPr>
          <w:rFonts w:ascii="Garamond" w:hAnsi="Garamond"/>
          <w:sz w:val="28"/>
          <w:szCs w:val="28"/>
        </w:rPr>
        <w:t>22</w:t>
      </w:r>
      <w:r w:rsidR="00AE6FC3" w:rsidRPr="00612415">
        <w:rPr>
          <w:rFonts w:ascii="Garamond" w:hAnsi="Garamond"/>
          <w:sz w:val="28"/>
          <w:szCs w:val="28"/>
        </w:rPr>
        <w:t> </w:t>
      </w:r>
      <w:r w:rsidR="00842C35" w:rsidRPr="00612415">
        <w:rPr>
          <w:rFonts w:ascii="Garamond" w:hAnsi="Garamond"/>
          <w:sz w:val="28"/>
          <w:szCs w:val="28"/>
        </w:rPr>
        <w:t>826</w:t>
      </w:r>
      <w:r w:rsidR="00AE6FC3" w:rsidRPr="00612415">
        <w:rPr>
          <w:rFonts w:ascii="Garamond" w:hAnsi="Garamond"/>
          <w:sz w:val="28"/>
          <w:szCs w:val="28"/>
        </w:rPr>
        <w:t xml:space="preserve"> </w:t>
      </w:r>
      <w:r w:rsidR="00842C35" w:rsidRPr="00612415">
        <w:rPr>
          <w:rFonts w:ascii="Garamond" w:hAnsi="Garamond"/>
          <w:sz w:val="28"/>
          <w:szCs w:val="28"/>
        </w:rPr>
        <w:t>60</w:t>
      </w:r>
      <w:r w:rsidR="00AE6FC3" w:rsidRPr="00612415">
        <w:rPr>
          <w:rFonts w:ascii="Garamond" w:hAnsi="Garamond"/>
          <w:sz w:val="28"/>
          <w:szCs w:val="28"/>
        </w:rPr>
        <w:t xml:space="preserve"> </w:t>
      </w:r>
      <w:r w:rsidR="00842C35" w:rsidRPr="00612415">
        <w:rPr>
          <w:rFonts w:ascii="Garamond" w:hAnsi="Garamond"/>
          <w:sz w:val="28"/>
          <w:szCs w:val="28"/>
        </w:rPr>
        <w:t>52</w:t>
      </w:r>
      <w:r w:rsidR="00C0535D">
        <w:rPr>
          <w:rFonts w:ascii="Garamond" w:hAnsi="Garamond"/>
          <w:sz w:val="28"/>
          <w:szCs w:val="28"/>
        </w:rPr>
        <w:t>, 508 529 001</w:t>
      </w:r>
      <w:r w:rsidR="003204A4" w:rsidRPr="00612415">
        <w:rPr>
          <w:rFonts w:ascii="Garamond" w:hAnsi="Garamond"/>
          <w:sz w:val="28"/>
          <w:szCs w:val="28"/>
        </w:rPr>
        <w:t>.</w:t>
      </w:r>
    </w:p>
    <w:p w14:paraId="2637396C" w14:textId="77777777" w:rsidR="00366F9E" w:rsidRPr="00887B95" w:rsidRDefault="00366F9E" w:rsidP="00366F9E">
      <w:pPr>
        <w:spacing w:line="276" w:lineRule="auto"/>
        <w:jc w:val="both"/>
        <w:rPr>
          <w:rFonts w:ascii="Garamond" w:hAnsi="Garamond"/>
          <w:sz w:val="30"/>
          <w:szCs w:val="30"/>
        </w:rPr>
      </w:pPr>
    </w:p>
    <w:p w14:paraId="2FA2A50C" w14:textId="09F3C7A7" w:rsidR="00366F9E" w:rsidRPr="00612415" w:rsidRDefault="00C536A9" w:rsidP="00366F9E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Wszystkie</w:t>
      </w:r>
      <w:r w:rsidR="00366F9E" w:rsidRPr="00612415">
        <w:rPr>
          <w:rFonts w:ascii="Garamond" w:hAnsi="Garamond"/>
          <w:sz w:val="28"/>
          <w:szCs w:val="28"/>
        </w:rPr>
        <w:t xml:space="preserve"> dokumenty przetargowe dostępne są na stronie www.smradna.pl</w:t>
      </w:r>
    </w:p>
    <w:p w14:paraId="0DA29BC6" w14:textId="77777777" w:rsidR="00366F9E" w:rsidRPr="00612415" w:rsidRDefault="00366F9E" w:rsidP="00FD396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323EA950" w14:textId="77777777" w:rsidR="00366F9E" w:rsidRPr="00612415" w:rsidRDefault="00366F9E" w:rsidP="00FD396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28F22640" w14:textId="77777777" w:rsidR="00CA726D" w:rsidRPr="006D58A9" w:rsidRDefault="00366F9E" w:rsidP="00CA726D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</w:r>
      <w:r w:rsidRPr="00612415">
        <w:rPr>
          <w:rFonts w:ascii="Garamond" w:hAnsi="Garamond"/>
          <w:sz w:val="28"/>
          <w:szCs w:val="28"/>
        </w:rPr>
        <w:tab/>
        <w:t>Z poważaniem</w:t>
      </w:r>
      <w:r w:rsidR="00CA726D" w:rsidRPr="00612415">
        <w:rPr>
          <w:rFonts w:ascii="Garamond" w:hAnsi="Garamond"/>
          <w:sz w:val="28"/>
          <w:szCs w:val="28"/>
        </w:rPr>
        <w:tab/>
      </w:r>
      <w:r w:rsidR="00CA726D">
        <w:rPr>
          <w:rFonts w:ascii="Garamond" w:hAnsi="Garamond"/>
          <w:sz w:val="24"/>
          <w:szCs w:val="24"/>
        </w:rPr>
        <w:tab/>
      </w:r>
    </w:p>
    <w:p w14:paraId="6CB223F6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91A95D9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5BF35483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0FE05A6" w14:textId="77777777" w:rsidR="00CA726D" w:rsidRDefault="00CA726D" w:rsidP="00CA726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C2B85E6" w14:textId="77777777" w:rsidR="00852F28" w:rsidRPr="00774F31" w:rsidRDefault="00852F28" w:rsidP="00124E3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CBCA52B" w14:textId="77777777" w:rsidR="008F63F1" w:rsidRDefault="008F63F1" w:rsidP="0089213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192994" w14:textId="77777777" w:rsidR="00D77549" w:rsidRDefault="00D77549" w:rsidP="00CA726D">
      <w:pPr>
        <w:pStyle w:val="Nagwek"/>
        <w:tabs>
          <w:tab w:val="clear" w:pos="4536"/>
          <w:tab w:val="clear" w:pos="9072"/>
        </w:tabs>
        <w:rPr>
          <w:rFonts w:ascii="Garamond" w:hAnsi="Garamond"/>
          <w:noProof/>
          <w:sz w:val="24"/>
          <w:szCs w:val="24"/>
        </w:rPr>
      </w:pPr>
      <w:r w:rsidRPr="00C87AFA">
        <w:rPr>
          <w:rFonts w:ascii="Garamond" w:hAnsi="Garamond"/>
          <w:sz w:val="24"/>
          <w:szCs w:val="24"/>
        </w:rPr>
        <w:t xml:space="preserve">         </w:t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  <w:r w:rsidRPr="00C87AFA">
        <w:rPr>
          <w:rFonts w:ascii="Garamond" w:hAnsi="Garamond"/>
          <w:sz w:val="24"/>
          <w:szCs w:val="24"/>
        </w:rPr>
        <w:tab/>
      </w:r>
    </w:p>
    <w:p w14:paraId="5C5CED21" w14:textId="77777777" w:rsidR="00F34A1A" w:rsidRDefault="00F34A1A" w:rsidP="00640650">
      <w:pPr>
        <w:spacing w:line="276" w:lineRule="auto"/>
        <w:jc w:val="both"/>
      </w:pPr>
    </w:p>
    <w:p w14:paraId="7401E713" w14:textId="77777777" w:rsidR="00F34A1A" w:rsidRDefault="00F34A1A" w:rsidP="00640650">
      <w:pPr>
        <w:spacing w:line="276" w:lineRule="auto"/>
        <w:jc w:val="both"/>
      </w:pPr>
    </w:p>
    <w:p w14:paraId="080AA6D0" w14:textId="77777777" w:rsidR="00F34A1A" w:rsidRDefault="00F34A1A" w:rsidP="00640650">
      <w:pPr>
        <w:spacing w:line="276" w:lineRule="auto"/>
        <w:jc w:val="both"/>
      </w:pPr>
    </w:p>
    <w:p w14:paraId="1BAE240D" w14:textId="77777777" w:rsidR="00F34A1A" w:rsidRDefault="00F34A1A" w:rsidP="00640650">
      <w:pPr>
        <w:spacing w:line="276" w:lineRule="auto"/>
        <w:jc w:val="both"/>
      </w:pPr>
    </w:p>
    <w:sectPr w:rsidR="00F34A1A" w:rsidSect="00DF6BB0">
      <w:pgSz w:w="11906" w:h="16838"/>
      <w:pgMar w:top="851" w:right="1418" w:bottom="454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CDF2" w14:textId="77777777" w:rsidR="0026483E" w:rsidRDefault="0026483E">
      <w:r>
        <w:separator/>
      </w:r>
    </w:p>
  </w:endnote>
  <w:endnote w:type="continuationSeparator" w:id="0">
    <w:p w14:paraId="6CB475E4" w14:textId="77777777" w:rsidR="0026483E" w:rsidRDefault="0026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141FA" w14:textId="77777777" w:rsidR="0026483E" w:rsidRDefault="0026483E">
      <w:r>
        <w:separator/>
      </w:r>
    </w:p>
  </w:footnote>
  <w:footnote w:type="continuationSeparator" w:id="0">
    <w:p w14:paraId="6F19F77C" w14:textId="77777777" w:rsidR="0026483E" w:rsidRDefault="0026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068"/>
    <w:multiLevelType w:val="hybridMultilevel"/>
    <w:tmpl w:val="08085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C6EE0"/>
    <w:multiLevelType w:val="hybridMultilevel"/>
    <w:tmpl w:val="F1A4B298"/>
    <w:lvl w:ilvl="0" w:tplc="36804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68A4"/>
    <w:multiLevelType w:val="hybridMultilevel"/>
    <w:tmpl w:val="753293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C06C2"/>
    <w:multiLevelType w:val="hybridMultilevel"/>
    <w:tmpl w:val="6396D2B6"/>
    <w:lvl w:ilvl="0" w:tplc="716CAAD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0E2"/>
    <w:multiLevelType w:val="hybridMultilevel"/>
    <w:tmpl w:val="F29A9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D2592"/>
    <w:multiLevelType w:val="hybridMultilevel"/>
    <w:tmpl w:val="521EC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894896"/>
    <w:multiLevelType w:val="hybridMultilevel"/>
    <w:tmpl w:val="EA684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737B2"/>
    <w:multiLevelType w:val="hybridMultilevel"/>
    <w:tmpl w:val="092C6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8675D"/>
    <w:multiLevelType w:val="hybridMultilevel"/>
    <w:tmpl w:val="2A1A88B6"/>
    <w:lvl w:ilvl="0" w:tplc="5E02E6F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32854"/>
    <w:multiLevelType w:val="hybridMultilevel"/>
    <w:tmpl w:val="81B4515C"/>
    <w:lvl w:ilvl="0" w:tplc="D2F6B6F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662632B"/>
    <w:multiLevelType w:val="hybridMultilevel"/>
    <w:tmpl w:val="8CCE41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95258"/>
    <w:multiLevelType w:val="hybridMultilevel"/>
    <w:tmpl w:val="0472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385A72"/>
    <w:multiLevelType w:val="hybridMultilevel"/>
    <w:tmpl w:val="5BD0A7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62C8F"/>
    <w:multiLevelType w:val="hybridMultilevel"/>
    <w:tmpl w:val="7F8A3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75737C"/>
    <w:multiLevelType w:val="hybridMultilevel"/>
    <w:tmpl w:val="9C18C5A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E228A6"/>
    <w:multiLevelType w:val="hybridMultilevel"/>
    <w:tmpl w:val="AF6C7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90520"/>
    <w:multiLevelType w:val="hybridMultilevel"/>
    <w:tmpl w:val="58D0A9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D453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65007C"/>
    <w:multiLevelType w:val="hybridMultilevel"/>
    <w:tmpl w:val="7E04F11A"/>
    <w:lvl w:ilvl="0" w:tplc="6DEA3154">
      <w:start w:val="1"/>
      <w:numFmt w:val="decimal"/>
      <w:lvlText w:val="%1."/>
      <w:lvlJc w:val="left"/>
      <w:pPr>
        <w:tabs>
          <w:tab w:val="num" w:pos="113"/>
        </w:tabs>
        <w:ind w:left="340" w:hanging="227"/>
      </w:pPr>
      <w:rPr>
        <w:rFonts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AD0E45"/>
    <w:multiLevelType w:val="hybridMultilevel"/>
    <w:tmpl w:val="54FA6B40"/>
    <w:lvl w:ilvl="0" w:tplc="2422722A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F862738"/>
    <w:multiLevelType w:val="hybridMultilevel"/>
    <w:tmpl w:val="7D6C3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26DC5"/>
    <w:multiLevelType w:val="hybridMultilevel"/>
    <w:tmpl w:val="2708E164"/>
    <w:lvl w:ilvl="0" w:tplc="92CAD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27580"/>
    <w:multiLevelType w:val="hybridMultilevel"/>
    <w:tmpl w:val="847270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CAB4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3E5DD2"/>
    <w:multiLevelType w:val="hybridMultilevel"/>
    <w:tmpl w:val="0B30A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48239">
    <w:abstractNumId w:val="21"/>
  </w:num>
  <w:num w:numId="2" w16cid:durableId="574629287">
    <w:abstractNumId w:val="7"/>
  </w:num>
  <w:num w:numId="3" w16cid:durableId="1962766908">
    <w:abstractNumId w:val="6"/>
  </w:num>
  <w:num w:numId="4" w16cid:durableId="1528255202">
    <w:abstractNumId w:val="5"/>
  </w:num>
  <w:num w:numId="5" w16cid:durableId="1337225591">
    <w:abstractNumId w:val="2"/>
  </w:num>
  <w:num w:numId="6" w16cid:durableId="1640111636">
    <w:abstractNumId w:val="13"/>
  </w:num>
  <w:num w:numId="7" w16cid:durableId="1543053334">
    <w:abstractNumId w:val="14"/>
  </w:num>
  <w:num w:numId="8" w16cid:durableId="1588030365">
    <w:abstractNumId w:val="3"/>
  </w:num>
  <w:num w:numId="9" w16cid:durableId="577061813">
    <w:abstractNumId w:val="12"/>
  </w:num>
  <w:num w:numId="10" w16cid:durableId="870991703">
    <w:abstractNumId w:val="11"/>
  </w:num>
  <w:num w:numId="11" w16cid:durableId="1766655472">
    <w:abstractNumId w:val="16"/>
  </w:num>
  <w:num w:numId="12" w16cid:durableId="701899050">
    <w:abstractNumId w:val="10"/>
  </w:num>
  <w:num w:numId="13" w16cid:durableId="1928493609">
    <w:abstractNumId w:val="9"/>
  </w:num>
  <w:num w:numId="14" w16cid:durableId="68623234">
    <w:abstractNumId w:val="18"/>
  </w:num>
  <w:num w:numId="15" w16cid:durableId="1584606523">
    <w:abstractNumId w:val="4"/>
  </w:num>
  <w:num w:numId="16" w16cid:durableId="289631851">
    <w:abstractNumId w:val="17"/>
  </w:num>
  <w:num w:numId="17" w16cid:durableId="212082409">
    <w:abstractNumId w:val="22"/>
  </w:num>
  <w:num w:numId="18" w16cid:durableId="913972681">
    <w:abstractNumId w:val="15"/>
  </w:num>
  <w:num w:numId="19" w16cid:durableId="2122525533">
    <w:abstractNumId w:val="8"/>
  </w:num>
  <w:num w:numId="20" w16cid:durableId="1602687910">
    <w:abstractNumId w:val="1"/>
  </w:num>
  <w:num w:numId="21" w16cid:durableId="31198432">
    <w:abstractNumId w:val="0"/>
  </w:num>
  <w:num w:numId="22" w16cid:durableId="771364104">
    <w:abstractNumId w:val="19"/>
  </w:num>
  <w:num w:numId="23" w16cid:durableId="9210647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816"/>
    <w:rsid w:val="0000031A"/>
    <w:rsid w:val="00000A32"/>
    <w:rsid w:val="00003C77"/>
    <w:rsid w:val="000054FF"/>
    <w:rsid w:val="00005E53"/>
    <w:rsid w:val="000136E0"/>
    <w:rsid w:val="00014673"/>
    <w:rsid w:val="00015F34"/>
    <w:rsid w:val="000160A3"/>
    <w:rsid w:val="00017422"/>
    <w:rsid w:val="00022F8F"/>
    <w:rsid w:val="000244FB"/>
    <w:rsid w:val="00024754"/>
    <w:rsid w:val="000251CE"/>
    <w:rsid w:val="0003097F"/>
    <w:rsid w:val="000325AC"/>
    <w:rsid w:val="0003616C"/>
    <w:rsid w:val="00042DB0"/>
    <w:rsid w:val="00043852"/>
    <w:rsid w:val="00045157"/>
    <w:rsid w:val="000539E4"/>
    <w:rsid w:val="00054156"/>
    <w:rsid w:val="00054564"/>
    <w:rsid w:val="000545F1"/>
    <w:rsid w:val="00054669"/>
    <w:rsid w:val="00055252"/>
    <w:rsid w:val="00057A67"/>
    <w:rsid w:val="0006027B"/>
    <w:rsid w:val="00063C86"/>
    <w:rsid w:val="0006562A"/>
    <w:rsid w:val="000657D3"/>
    <w:rsid w:val="000672E7"/>
    <w:rsid w:val="00067328"/>
    <w:rsid w:val="00067C88"/>
    <w:rsid w:val="00072B5A"/>
    <w:rsid w:val="00076760"/>
    <w:rsid w:val="000844B3"/>
    <w:rsid w:val="000A24BD"/>
    <w:rsid w:val="000A25BE"/>
    <w:rsid w:val="000A6ABF"/>
    <w:rsid w:val="000B6AF1"/>
    <w:rsid w:val="000B6E07"/>
    <w:rsid w:val="000B7970"/>
    <w:rsid w:val="000B7E8A"/>
    <w:rsid w:val="000C07F9"/>
    <w:rsid w:val="000C3006"/>
    <w:rsid w:val="000C3A8E"/>
    <w:rsid w:val="000C6E82"/>
    <w:rsid w:val="000D02A2"/>
    <w:rsid w:val="000D5287"/>
    <w:rsid w:val="000E0C55"/>
    <w:rsid w:val="000E24AF"/>
    <w:rsid w:val="000E626C"/>
    <w:rsid w:val="000E7AE0"/>
    <w:rsid w:val="000F0E01"/>
    <w:rsid w:val="000F580C"/>
    <w:rsid w:val="00102653"/>
    <w:rsid w:val="0010309E"/>
    <w:rsid w:val="00105891"/>
    <w:rsid w:val="00112037"/>
    <w:rsid w:val="0011314D"/>
    <w:rsid w:val="0012106D"/>
    <w:rsid w:val="001214D6"/>
    <w:rsid w:val="00122B21"/>
    <w:rsid w:val="00123891"/>
    <w:rsid w:val="00124E37"/>
    <w:rsid w:val="00127816"/>
    <w:rsid w:val="00130C78"/>
    <w:rsid w:val="00130D75"/>
    <w:rsid w:val="00133006"/>
    <w:rsid w:val="001375C7"/>
    <w:rsid w:val="00137669"/>
    <w:rsid w:val="00146109"/>
    <w:rsid w:val="00152DF3"/>
    <w:rsid w:val="00153147"/>
    <w:rsid w:val="0015341F"/>
    <w:rsid w:val="001552E2"/>
    <w:rsid w:val="00163396"/>
    <w:rsid w:val="00166647"/>
    <w:rsid w:val="0017504B"/>
    <w:rsid w:val="00175F1D"/>
    <w:rsid w:val="00176B52"/>
    <w:rsid w:val="00182A24"/>
    <w:rsid w:val="00187CEC"/>
    <w:rsid w:val="00193814"/>
    <w:rsid w:val="00195858"/>
    <w:rsid w:val="00195AE4"/>
    <w:rsid w:val="00196446"/>
    <w:rsid w:val="001969AE"/>
    <w:rsid w:val="0019788B"/>
    <w:rsid w:val="001A0255"/>
    <w:rsid w:val="001A3839"/>
    <w:rsid w:val="001A6E02"/>
    <w:rsid w:val="001B1354"/>
    <w:rsid w:val="001B1B2E"/>
    <w:rsid w:val="001B5292"/>
    <w:rsid w:val="001B656C"/>
    <w:rsid w:val="001C08FB"/>
    <w:rsid w:val="001C243D"/>
    <w:rsid w:val="001C60D4"/>
    <w:rsid w:val="001C664E"/>
    <w:rsid w:val="001C7808"/>
    <w:rsid w:val="001D001F"/>
    <w:rsid w:val="001D0E31"/>
    <w:rsid w:val="001D2581"/>
    <w:rsid w:val="001D5842"/>
    <w:rsid w:val="001E6670"/>
    <w:rsid w:val="001F0AD0"/>
    <w:rsid w:val="001F4D22"/>
    <w:rsid w:val="001F5CB1"/>
    <w:rsid w:val="0020064E"/>
    <w:rsid w:val="00200F1C"/>
    <w:rsid w:val="002036DD"/>
    <w:rsid w:val="00206384"/>
    <w:rsid w:val="002074A8"/>
    <w:rsid w:val="002106D3"/>
    <w:rsid w:val="00212164"/>
    <w:rsid w:val="0021543D"/>
    <w:rsid w:val="002164DA"/>
    <w:rsid w:val="00225DE2"/>
    <w:rsid w:val="00226351"/>
    <w:rsid w:val="00246078"/>
    <w:rsid w:val="002521D1"/>
    <w:rsid w:val="002533EE"/>
    <w:rsid w:val="002605BD"/>
    <w:rsid w:val="0026483E"/>
    <w:rsid w:val="00271F57"/>
    <w:rsid w:val="0027314C"/>
    <w:rsid w:val="0028065D"/>
    <w:rsid w:val="002842AC"/>
    <w:rsid w:val="00290792"/>
    <w:rsid w:val="00295BFC"/>
    <w:rsid w:val="002A2F7A"/>
    <w:rsid w:val="002A460A"/>
    <w:rsid w:val="002C2162"/>
    <w:rsid w:val="002C5039"/>
    <w:rsid w:val="002D0807"/>
    <w:rsid w:val="002D6026"/>
    <w:rsid w:val="002D7B7A"/>
    <w:rsid w:val="002E1E00"/>
    <w:rsid w:val="002E5501"/>
    <w:rsid w:val="002F2BA6"/>
    <w:rsid w:val="002F45BF"/>
    <w:rsid w:val="00300A4E"/>
    <w:rsid w:val="003011A0"/>
    <w:rsid w:val="00301322"/>
    <w:rsid w:val="00317A36"/>
    <w:rsid w:val="00317BE6"/>
    <w:rsid w:val="003204A4"/>
    <w:rsid w:val="00325667"/>
    <w:rsid w:val="003330D4"/>
    <w:rsid w:val="0033360C"/>
    <w:rsid w:val="0033506E"/>
    <w:rsid w:val="003426F8"/>
    <w:rsid w:val="00344285"/>
    <w:rsid w:val="0034580E"/>
    <w:rsid w:val="00353E4B"/>
    <w:rsid w:val="0035621C"/>
    <w:rsid w:val="003576ED"/>
    <w:rsid w:val="00365C3D"/>
    <w:rsid w:val="00366BB6"/>
    <w:rsid w:val="00366C1A"/>
    <w:rsid w:val="00366CC0"/>
    <w:rsid w:val="00366F9E"/>
    <w:rsid w:val="003673AD"/>
    <w:rsid w:val="0037458F"/>
    <w:rsid w:val="00374E5B"/>
    <w:rsid w:val="00375CF7"/>
    <w:rsid w:val="00377C67"/>
    <w:rsid w:val="003819CE"/>
    <w:rsid w:val="00386C64"/>
    <w:rsid w:val="00390F74"/>
    <w:rsid w:val="00392651"/>
    <w:rsid w:val="00394B78"/>
    <w:rsid w:val="00397333"/>
    <w:rsid w:val="003A1F34"/>
    <w:rsid w:val="003A28F0"/>
    <w:rsid w:val="003A71DB"/>
    <w:rsid w:val="003A7517"/>
    <w:rsid w:val="003B1CD0"/>
    <w:rsid w:val="003B5A0D"/>
    <w:rsid w:val="003C0F0D"/>
    <w:rsid w:val="003C5189"/>
    <w:rsid w:val="003D5796"/>
    <w:rsid w:val="003E5777"/>
    <w:rsid w:val="003E7571"/>
    <w:rsid w:val="00400EB0"/>
    <w:rsid w:val="00400EF4"/>
    <w:rsid w:val="004018D5"/>
    <w:rsid w:val="004079A3"/>
    <w:rsid w:val="004152CD"/>
    <w:rsid w:val="00415E34"/>
    <w:rsid w:val="004161DB"/>
    <w:rsid w:val="00422BA0"/>
    <w:rsid w:val="00425A9E"/>
    <w:rsid w:val="00426F2C"/>
    <w:rsid w:val="00430860"/>
    <w:rsid w:val="00431412"/>
    <w:rsid w:val="00432EF0"/>
    <w:rsid w:val="004347D5"/>
    <w:rsid w:val="00434A53"/>
    <w:rsid w:val="00435CD8"/>
    <w:rsid w:val="00435D8A"/>
    <w:rsid w:val="0044072C"/>
    <w:rsid w:val="0044370F"/>
    <w:rsid w:val="00443E84"/>
    <w:rsid w:val="0044506F"/>
    <w:rsid w:val="00447DEF"/>
    <w:rsid w:val="00452458"/>
    <w:rsid w:val="00456460"/>
    <w:rsid w:val="00456833"/>
    <w:rsid w:val="004648CE"/>
    <w:rsid w:val="004659EE"/>
    <w:rsid w:val="00465C9B"/>
    <w:rsid w:val="0046702D"/>
    <w:rsid w:val="0047285D"/>
    <w:rsid w:val="0048182E"/>
    <w:rsid w:val="00482219"/>
    <w:rsid w:val="004835DD"/>
    <w:rsid w:val="004903BF"/>
    <w:rsid w:val="00491E9D"/>
    <w:rsid w:val="0049519E"/>
    <w:rsid w:val="0049673E"/>
    <w:rsid w:val="00496EAB"/>
    <w:rsid w:val="004A6E95"/>
    <w:rsid w:val="004A78CE"/>
    <w:rsid w:val="004B0A08"/>
    <w:rsid w:val="004B0E05"/>
    <w:rsid w:val="004B7B0C"/>
    <w:rsid w:val="004C0C7B"/>
    <w:rsid w:val="004C1659"/>
    <w:rsid w:val="004C2765"/>
    <w:rsid w:val="004D029E"/>
    <w:rsid w:val="004D0A72"/>
    <w:rsid w:val="004D0E1D"/>
    <w:rsid w:val="004D3EA3"/>
    <w:rsid w:val="004D75DD"/>
    <w:rsid w:val="004E484C"/>
    <w:rsid w:val="004E4F71"/>
    <w:rsid w:val="004E7BE5"/>
    <w:rsid w:val="004E7E5C"/>
    <w:rsid w:val="00506A54"/>
    <w:rsid w:val="0051015D"/>
    <w:rsid w:val="00511A98"/>
    <w:rsid w:val="00511C45"/>
    <w:rsid w:val="00514461"/>
    <w:rsid w:val="005178BF"/>
    <w:rsid w:val="00527225"/>
    <w:rsid w:val="0053311B"/>
    <w:rsid w:val="00534AA4"/>
    <w:rsid w:val="005350F5"/>
    <w:rsid w:val="00536213"/>
    <w:rsid w:val="005464AB"/>
    <w:rsid w:val="00547291"/>
    <w:rsid w:val="005500FD"/>
    <w:rsid w:val="005557BF"/>
    <w:rsid w:val="005558F2"/>
    <w:rsid w:val="00555D73"/>
    <w:rsid w:val="00565D4C"/>
    <w:rsid w:val="00566E92"/>
    <w:rsid w:val="00570A40"/>
    <w:rsid w:val="005753C6"/>
    <w:rsid w:val="0057667D"/>
    <w:rsid w:val="0058451B"/>
    <w:rsid w:val="00584E92"/>
    <w:rsid w:val="0058762E"/>
    <w:rsid w:val="005A0E4B"/>
    <w:rsid w:val="005A19FA"/>
    <w:rsid w:val="005A468D"/>
    <w:rsid w:val="005A60E7"/>
    <w:rsid w:val="005B5853"/>
    <w:rsid w:val="005C141B"/>
    <w:rsid w:val="005C30CE"/>
    <w:rsid w:val="005C6AB1"/>
    <w:rsid w:val="005D18C3"/>
    <w:rsid w:val="005E14CA"/>
    <w:rsid w:val="005E48D8"/>
    <w:rsid w:val="005F1E75"/>
    <w:rsid w:val="005F35AF"/>
    <w:rsid w:val="005F72D0"/>
    <w:rsid w:val="00600354"/>
    <w:rsid w:val="00600D2E"/>
    <w:rsid w:val="0060100C"/>
    <w:rsid w:val="0060300C"/>
    <w:rsid w:val="00603D5D"/>
    <w:rsid w:val="00603E64"/>
    <w:rsid w:val="00604FC2"/>
    <w:rsid w:val="0060612F"/>
    <w:rsid w:val="0061001E"/>
    <w:rsid w:val="00612415"/>
    <w:rsid w:val="00613337"/>
    <w:rsid w:val="0061471F"/>
    <w:rsid w:val="00614AC2"/>
    <w:rsid w:val="006152A8"/>
    <w:rsid w:val="00620B3A"/>
    <w:rsid w:val="00621651"/>
    <w:rsid w:val="006221DD"/>
    <w:rsid w:val="00622967"/>
    <w:rsid w:val="00624E3E"/>
    <w:rsid w:val="00640650"/>
    <w:rsid w:val="00642E60"/>
    <w:rsid w:val="006508AC"/>
    <w:rsid w:val="00654171"/>
    <w:rsid w:val="00664BA6"/>
    <w:rsid w:val="00670B7B"/>
    <w:rsid w:val="006727EA"/>
    <w:rsid w:val="006731F5"/>
    <w:rsid w:val="00684486"/>
    <w:rsid w:val="00686DDE"/>
    <w:rsid w:val="00687164"/>
    <w:rsid w:val="00687523"/>
    <w:rsid w:val="00687E73"/>
    <w:rsid w:val="006919B6"/>
    <w:rsid w:val="00695222"/>
    <w:rsid w:val="006A1A14"/>
    <w:rsid w:val="006A20D5"/>
    <w:rsid w:val="006A3881"/>
    <w:rsid w:val="006A5F26"/>
    <w:rsid w:val="006A7709"/>
    <w:rsid w:val="006B1C69"/>
    <w:rsid w:val="006B72CD"/>
    <w:rsid w:val="006C0D1F"/>
    <w:rsid w:val="006C43A5"/>
    <w:rsid w:val="006C57F1"/>
    <w:rsid w:val="006C6343"/>
    <w:rsid w:val="006C70A6"/>
    <w:rsid w:val="006D18F8"/>
    <w:rsid w:val="006D1F2A"/>
    <w:rsid w:val="006D29E8"/>
    <w:rsid w:val="006D4C1F"/>
    <w:rsid w:val="006E48CE"/>
    <w:rsid w:val="006F16AB"/>
    <w:rsid w:val="006F233F"/>
    <w:rsid w:val="006F4E3F"/>
    <w:rsid w:val="007010F2"/>
    <w:rsid w:val="00701414"/>
    <w:rsid w:val="007036F6"/>
    <w:rsid w:val="00706966"/>
    <w:rsid w:val="00714DE8"/>
    <w:rsid w:val="00715291"/>
    <w:rsid w:val="00724DE7"/>
    <w:rsid w:val="00727BD8"/>
    <w:rsid w:val="00733359"/>
    <w:rsid w:val="00734BD4"/>
    <w:rsid w:val="007379F4"/>
    <w:rsid w:val="00745354"/>
    <w:rsid w:val="00750F58"/>
    <w:rsid w:val="007520E2"/>
    <w:rsid w:val="00752359"/>
    <w:rsid w:val="0076545C"/>
    <w:rsid w:val="00770073"/>
    <w:rsid w:val="0077361F"/>
    <w:rsid w:val="00774F31"/>
    <w:rsid w:val="007770D7"/>
    <w:rsid w:val="00781E8E"/>
    <w:rsid w:val="00791626"/>
    <w:rsid w:val="00791EB4"/>
    <w:rsid w:val="007A17FD"/>
    <w:rsid w:val="007A2EAC"/>
    <w:rsid w:val="007A66B6"/>
    <w:rsid w:val="007B0BC3"/>
    <w:rsid w:val="007B2028"/>
    <w:rsid w:val="007B220B"/>
    <w:rsid w:val="007B4D3B"/>
    <w:rsid w:val="007B6042"/>
    <w:rsid w:val="007B703C"/>
    <w:rsid w:val="007C0522"/>
    <w:rsid w:val="007C495D"/>
    <w:rsid w:val="007C4D63"/>
    <w:rsid w:val="007C7EF4"/>
    <w:rsid w:val="007D01ED"/>
    <w:rsid w:val="007D477B"/>
    <w:rsid w:val="007D5702"/>
    <w:rsid w:val="007D7513"/>
    <w:rsid w:val="007D7E2E"/>
    <w:rsid w:val="007E3D62"/>
    <w:rsid w:val="007E53B7"/>
    <w:rsid w:val="007E699B"/>
    <w:rsid w:val="007F14A5"/>
    <w:rsid w:val="007F384E"/>
    <w:rsid w:val="007F5A1D"/>
    <w:rsid w:val="007F7F29"/>
    <w:rsid w:val="00800266"/>
    <w:rsid w:val="008008D2"/>
    <w:rsid w:val="00805449"/>
    <w:rsid w:val="008116A4"/>
    <w:rsid w:val="008139C2"/>
    <w:rsid w:val="00822308"/>
    <w:rsid w:val="00824CC9"/>
    <w:rsid w:val="008310CC"/>
    <w:rsid w:val="00834275"/>
    <w:rsid w:val="008372E0"/>
    <w:rsid w:val="00842C35"/>
    <w:rsid w:val="00843BB0"/>
    <w:rsid w:val="00850622"/>
    <w:rsid w:val="00852F28"/>
    <w:rsid w:val="00853C92"/>
    <w:rsid w:val="008559E2"/>
    <w:rsid w:val="0085657A"/>
    <w:rsid w:val="00856EF7"/>
    <w:rsid w:val="0086522B"/>
    <w:rsid w:val="00870112"/>
    <w:rsid w:val="00877FF8"/>
    <w:rsid w:val="00880937"/>
    <w:rsid w:val="00887B95"/>
    <w:rsid w:val="008911EF"/>
    <w:rsid w:val="00892138"/>
    <w:rsid w:val="00894679"/>
    <w:rsid w:val="00894F51"/>
    <w:rsid w:val="008A2255"/>
    <w:rsid w:val="008A7C02"/>
    <w:rsid w:val="008B12AD"/>
    <w:rsid w:val="008B671F"/>
    <w:rsid w:val="008C2056"/>
    <w:rsid w:val="008C2A75"/>
    <w:rsid w:val="008D13B7"/>
    <w:rsid w:val="008D42C4"/>
    <w:rsid w:val="008E1C3D"/>
    <w:rsid w:val="008E301B"/>
    <w:rsid w:val="008E3EF5"/>
    <w:rsid w:val="008E5CB1"/>
    <w:rsid w:val="008F63F1"/>
    <w:rsid w:val="008F65A7"/>
    <w:rsid w:val="008F6BAB"/>
    <w:rsid w:val="009100A3"/>
    <w:rsid w:val="009139F8"/>
    <w:rsid w:val="00922DF0"/>
    <w:rsid w:val="00923021"/>
    <w:rsid w:val="00924401"/>
    <w:rsid w:val="0092510A"/>
    <w:rsid w:val="00927C36"/>
    <w:rsid w:val="00930869"/>
    <w:rsid w:val="0093189D"/>
    <w:rsid w:val="00935558"/>
    <w:rsid w:val="00936763"/>
    <w:rsid w:val="009404B5"/>
    <w:rsid w:val="0094124C"/>
    <w:rsid w:val="009479C4"/>
    <w:rsid w:val="00961143"/>
    <w:rsid w:val="009614FC"/>
    <w:rsid w:val="00967323"/>
    <w:rsid w:val="0096761C"/>
    <w:rsid w:val="00973814"/>
    <w:rsid w:val="009804D9"/>
    <w:rsid w:val="00981E20"/>
    <w:rsid w:val="00981F45"/>
    <w:rsid w:val="00984BBE"/>
    <w:rsid w:val="00992D2F"/>
    <w:rsid w:val="009A2531"/>
    <w:rsid w:val="009A5FA2"/>
    <w:rsid w:val="009B0CDF"/>
    <w:rsid w:val="009B21AA"/>
    <w:rsid w:val="009B5BBE"/>
    <w:rsid w:val="009B60A6"/>
    <w:rsid w:val="009B7240"/>
    <w:rsid w:val="009C102E"/>
    <w:rsid w:val="009C6072"/>
    <w:rsid w:val="009C733D"/>
    <w:rsid w:val="009D0071"/>
    <w:rsid w:val="009D0AC2"/>
    <w:rsid w:val="009D3770"/>
    <w:rsid w:val="009D4976"/>
    <w:rsid w:val="009D7250"/>
    <w:rsid w:val="009E793A"/>
    <w:rsid w:val="009E7CD8"/>
    <w:rsid w:val="009F43D4"/>
    <w:rsid w:val="009F4F6A"/>
    <w:rsid w:val="009F70B4"/>
    <w:rsid w:val="009F7C16"/>
    <w:rsid w:val="00A10953"/>
    <w:rsid w:val="00A12CAC"/>
    <w:rsid w:val="00A226D0"/>
    <w:rsid w:val="00A24E98"/>
    <w:rsid w:val="00A26082"/>
    <w:rsid w:val="00A267F4"/>
    <w:rsid w:val="00A3074F"/>
    <w:rsid w:val="00A34637"/>
    <w:rsid w:val="00A4128E"/>
    <w:rsid w:val="00A430C9"/>
    <w:rsid w:val="00A45132"/>
    <w:rsid w:val="00A50E04"/>
    <w:rsid w:val="00A53405"/>
    <w:rsid w:val="00A60627"/>
    <w:rsid w:val="00A60B68"/>
    <w:rsid w:val="00A65CC6"/>
    <w:rsid w:val="00A7099D"/>
    <w:rsid w:val="00A73060"/>
    <w:rsid w:val="00A73667"/>
    <w:rsid w:val="00A7416F"/>
    <w:rsid w:val="00A829A7"/>
    <w:rsid w:val="00A94E8D"/>
    <w:rsid w:val="00A95E1B"/>
    <w:rsid w:val="00A968B4"/>
    <w:rsid w:val="00AA670E"/>
    <w:rsid w:val="00AB03D1"/>
    <w:rsid w:val="00AB2358"/>
    <w:rsid w:val="00AB28C6"/>
    <w:rsid w:val="00AB44A6"/>
    <w:rsid w:val="00AC0006"/>
    <w:rsid w:val="00AC0626"/>
    <w:rsid w:val="00AC1206"/>
    <w:rsid w:val="00AC2195"/>
    <w:rsid w:val="00AC46A4"/>
    <w:rsid w:val="00AD1C1E"/>
    <w:rsid w:val="00AD31F0"/>
    <w:rsid w:val="00AE1914"/>
    <w:rsid w:val="00AE2C45"/>
    <w:rsid w:val="00AE6068"/>
    <w:rsid w:val="00AE6FC3"/>
    <w:rsid w:val="00AF336E"/>
    <w:rsid w:val="00AF4D12"/>
    <w:rsid w:val="00B041AF"/>
    <w:rsid w:val="00B10B28"/>
    <w:rsid w:val="00B12769"/>
    <w:rsid w:val="00B136AD"/>
    <w:rsid w:val="00B13D7E"/>
    <w:rsid w:val="00B140A6"/>
    <w:rsid w:val="00B166B5"/>
    <w:rsid w:val="00B30030"/>
    <w:rsid w:val="00B31D98"/>
    <w:rsid w:val="00B3288A"/>
    <w:rsid w:val="00B32AD8"/>
    <w:rsid w:val="00B344BA"/>
    <w:rsid w:val="00B34769"/>
    <w:rsid w:val="00B37A16"/>
    <w:rsid w:val="00B45884"/>
    <w:rsid w:val="00B56094"/>
    <w:rsid w:val="00B6004A"/>
    <w:rsid w:val="00B603C8"/>
    <w:rsid w:val="00B64C2D"/>
    <w:rsid w:val="00B70C59"/>
    <w:rsid w:val="00B7299A"/>
    <w:rsid w:val="00B7402C"/>
    <w:rsid w:val="00B82BA8"/>
    <w:rsid w:val="00B83761"/>
    <w:rsid w:val="00B84CB0"/>
    <w:rsid w:val="00B853A4"/>
    <w:rsid w:val="00B86B74"/>
    <w:rsid w:val="00B87149"/>
    <w:rsid w:val="00B97560"/>
    <w:rsid w:val="00BA45DB"/>
    <w:rsid w:val="00BA6DF0"/>
    <w:rsid w:val="00BC14D9"/>
    <w:rsid w:val="00BD4B41"/>
    <w:rsid w:val="00BE0A35"/>
    <w:rsid w:val="00BF781E"/>
    <w:rsid w:val="00C03228"/>
    <w:rsid w:val="00C03CDB"/>
    <w:rsid w:val="00C0535D"/>
    <w:rsid w:val="00C07FD4"/>
    <w:rsid w:val="00C14CC8"/>
    <w:rsid w:val="00C15606"/>
    <w:rsid w:val="00C17E5C"/>
    <w:rsid w:val="00C21730"/>
    <w:rsid w:val="00C31842"/>
    <w:rsid w:val="00C35174"/>
    <w:rsid w:val="00C37C0B"/>
    <w:rsid w:val="00C46C91"/>
    <w:rsid w:val="00C47678"/>
    <w:rsid w:val="00C5106E"/>
    <w:rsid w:val="00C536A8"/>
    <w:rsid w:val="00C536A9"/>
    <w:rsid w:val="00C543AD"/>
    <w:rsid w:val="00C62DE2"/>
    <w:rsid w:val="00C67FE3"/>
    <w:rsid w:val="00C75A1C"/>
    <w:rsid w:val="00C82168"/>
    <w:rsid w:val="00C82BD9"/>
    <w:rsid w:val="00C86240"/>
    <w:rsid w:val="00C86D8E"/>
    <w:rsid w:val="00C86D9F"/>
    <w:rsid w:val="00C874F9"/>
    <w:rsid w:val="00C937F6"/>
    <w:rsid w:val="00C93B8F"/>
    <w:rsid w:val="00C94F2E"/>
    <w:rsid w:val="00CA5381"/>
    <w:rsid w:val="00CA726D"/>
    <w:rsid w:val="00CB2DEA"/>
    <w:rsid w:val="00CB453A"/>
    <w:rsid w:val="00CB63BB"/>
    <w:rsid w:val="00CB789E"/>
    <w:rsid w:val="00CC21E0"/>
    <w:rsid w:val="00CC274E"/>
    <w:rsid w:val="00CD07EB"/>
    <w:rsid w:val="00CD1E42"/>
    <w:rsid w:val="00CD6945"/>
    <w:rsid w:val="00CE031D"/>
    <w:rsid w:val="00CE2498"/>
    <w:rsid w:val="00CE5CBF"/>
    <w:rsid w:val="00CE61F5"/>
    <w:rsid w:val="00CE7317"/>
    <w:rsid w:val="00CE79D5"/>
    <w:rsid w:val="00CF1356"/>
    <w:rsid w:val="00CF21B0"/>
    <w:rsid w:val="00CF28BE"/>
    <w:rsid w:val="00CF3656"/>
    <w:rsid w:val="00CF723E"/>
    <w:rsid w:val="00D03F6D"/>
    <w:rsid w:val="00D04251"/>
    <w:rsid w:val="00D053A4"/>
    <w:rsid w:val="00D1399E"/>
    <w:rsid w:val="00D20DC6"/>
    <w:rsid w:val="00D21175"/>
    <w:rsid w:val="00D213FB"/>
    <w:rsid w:val="00D224FD"/>
    <w:rsid w:val="00D22797"/>
    <w:rsid w:val="00D2478E"/>
    <w:rsid w:val="00D31E69"/>
    <w:rsid w:val="00D355E2"/>
    <w:rsid w:val="00D379B2"/>
    <w:rsid w:val="00D43A54"/>
    <w:rsid w:val="00D47324"/>
    <w:rsid w:val="00D55764"/>
    <w:rsid w:val="00D57D20"/>
    <w:rsid w:val="00D6140B"/>
    <w:rsid w:val="00D62106"/>
    <w:rsid w:val="00D71997"/>
    <w:rsid w:val="00D72B32"/>
    <w:rsid w:val="00D76239"/>
    <w:rsid w:val="00D77549"/>
    <w:rsid w:val="00D81303"/>
    <w:rsid w:val="00D8210B"/>
    <w:rsid w:val="00D82643"/>
    <w:rsid w:val="00D83431"/>
    <w:rsid w:val="00D857AE"/>
    <w:rsid w:val="00D85D88"/>
    <w:rsid w:val="00D9075C"/>
    <w:rsid w:val="00D93731"/>
    <w:rsid w:val="00D97635"/>
    <w:rsid w:val="00DA0EC8"/>
    <w:rsid w:val="00DA11B8"/>
    <w:rsid w:val="00DA11E1"/>
    <w:rsid w:val="00DA477D"/>
    <w:rsid w:val="00DA709B"/>
    <w:rsid w:val="00DB0C19"/>
    <w:rsid w:val="00DB194F"/>
    <w:rsid w:val="00DB3A9A"/>
    <w:rsid w:val="00DC6B33"/>
    <w:rsid w:val="00DC7545"/>
    <w:rsid w:val="00DC7D84"/>
    <w:rsid w:val="00DD5C4B"/>
    <w:rsid w:val="00DD5D9C"/>
    <w:rsid w:val="00DE0615"/>
    <w:rsid w:val="00DE27C7"/>
    <w:rsid w:val="00DF2C5D"/>
    <w:rsid w:val="00DF3AF3"/>
    <w:rsid w:val="00DF4CD5"/>
    <w:rsid w:val="00DF6BB0"/>
    <w:rsid w:val="00E03AFC"/>
    <w:rsid w:val="00E041E7"/>
    <w:rsid w:val="00E10AD7"/>
    <w:rsid w:val="00E11FE2"/>
    <w:rsid w:val="00E1778A"/>
    <w:rsid w:val="00E21F8C"/>
    <w:rsid w:val="00E324FE"/>
    <w:rsid w:val="00E357BD"/>
    <w:rsid w:val="00E40433"/>
    <w:rsid w:val="00E416C9"/>
    <w:rsid w:val="00E41E43"/>
    <w:rsid w:val="00E423D6"/>
    <w:rsid w:val="00E46474"/>
    <w:rsid w:val="00E46B76"/>
    <w:rsid w:val="00E565B1"/>
    <w:rsid w:val="00E57321"/>
    <w:rsid w:val="00E666EF"/>
    <w:rsid w:val="00E70686"/>
    <w:rsid w:val="00E72732"/>
    <w:rsid w:val="00E73A10"/>
    <w:rsid w:val="00E74742"/>
    <w:rsid w:val="00E753F2"/>
    <w:rsid w:val="00E77249"/>
    <w:rsid w:val="00E77362"/>
    <w:rsid w:val="00E8168C"/>
    <w:rsid w:val="00E8353B"/>
    <w:rsid w:val="00E927D7"/>
    <w:rsid w:val="00EA15CF"/>
    <w:rsid w:val="00EA4A6E"/>
    <w:rsid w:val="00EA7473"/>
    <w:rsid w:val="00EB2B0E"/>
    <w:rsid w:val="00EB4F10"/>
    <w:rsid w:val="00ED137E"/>
    <w:rsid w:val="00ED26B7"/>
    <w:rsid w:val="00ED3E5C"/>
    <w:rsid w:val="00ED4B08"/>
    <w:rsid w:val="00ED501D"/>
    <w:rsid w:val="00ED7E18"/>
    <w:rsid w:val="00EE02EB"/>
    <w:rsid w:val="00EE5780"/>
    <w:rsid w:val="00EE5E91"/>
    <w:rsid w:val="00EE7647"/>
    <w:rsid w:val="00EF04E0"/>
    <w:rsid w:val="00EF1454"/>
    <w:rsid w:val="00EF479E"/>
    <w:rsid w:val="00EF6E2D"/>
    <w:rsid w:val="00EF7CCB"/>
    <w:rsid w:val="00F04A24"/>
    <w:rsid w:val="00F1045D"/>
    <w:rsid w:val="00F210D1"/>
    <w:rsid w:val="00F22216"/>
    <w:rsid w:val="00F228FE"/>
    <w:rsid w:val="00F26BA2"/>
    <w:rsid w:val="00F27772"/>
    <w:rsid w:val="00F30D00"/>
    <w:rsid w:val="00F31046"/>
    <w:rsid w:val="00F33297"/>
    <w:rsid w:val="00F34A1A"/>
    <w:rsid w:val="00F41462"/>
    <w:rsid w:val="00F432B4"/>
    <w:rsid w:val="00F51AA8"/>
    <w:rsid w:val="00F5309D"/>
    <w:rsid w:val="00F55C63"/>
    <w:rsid w:val="00F57324"/>
    <w:rsid w:val="00F6156F"/>
    <w:rsid w:val="00F643BE"/>
    <w:rsid w:val="00F727E5"/>
    <w:rsid w:val="00F74018"/>
    <w:rsid w:val="00F74C2C"/>
    <w:rsid w:val="00F75357"/>
    <w:rsid w:val="00FA1027"/>
    <w:rsid w:val="00FA3E2F"/>
    <w:rsid w:val="00FA65FE"/>
    <w:rsid w:val="00FB28AC"/>
    <w:rsid w:val="00FB3161"/>
    <w:rsid w:val="00FB5BAB"/>
    <w:rsid w:val="00FC1DAC"/>
    <w:rsid w:val="00FC316D"/>
    <w:rsid w:val="00FC3E5B"/>
    <w:rsid w:val="00FC52D3"/>
    <w:rsid w:val="00FC5C2B"/>
    <w:rsid w:val="00FD38C4"/>
    <w:rsid w:val="00FD3964"/>
    <w:rsid w:val="00FD765B"/>
    <w:rsid w:val="00FE1318"/>
    <w:rsid w:val="00FE201F"/>
    <w:rsid w:val="00FE4D09"/>
    <w:rsid w:val="00FE77A8"/>
    <w:rsid w:val="00FF0179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F360CA3"/>
  <w15:docId w15:val="{B6DF833A-CF44-4551-976A-21588B19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0073"/>
  </w:style>
  <w:style w:type="paragraph" w:styleId="Nagwek1">
    <w:name w:val="heading 1"/>
    <w:basedOn w:val="Normalny"/>
    <w:next w:val="Normalny"/>
    <w:qFormat/>
    <w:rsid w:val="00770073"/>
    <w:pPr>
      <w:keepNext/>
      <w:ind w:left="4820"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rsid w:val="00770073"/>
    <w:pPr>
      <w:keepNext/>
      <w:jc w:val="center"/>
      <w:outlineLvl w:val="1"/>
    </w:pPr>
    <w:rPr>
      <w:rFonts w:ascii="Arial" w:hAnsi="Arial" w:cs="Arial"/>
      <w:b/>
      <w:bCs/>
      <w:sz w:val="40"/>
    </w:rPr>
  </w:style>
  <w:style w:type="paragraph" w:styleId="Nagwek3">
    <w:name w:val="heading 3"/>
    <w:basedOn w:val="Normalny"/>
    <w:next w:val="Normalny"/>
    <w:qFormat/>
    <w:rsid w:val="00770073"/>
    <w:pPr>
      <w:keepNext/>
      <w:ind w:left="5103"/>
      <w:jc w:val="center"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770073"/>
    <w:pPr>
      <w:keepNext/>
      <w:jc w:val="right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770073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paragraph" w:styleId="Nagwek6">
    <w:name w:val="heading 6"/>
    <w:basedOn w:val="Normalny"/>
    <w:next w:val="Normalny"/>
    <w:qFormat/>
    <w:rsid w:val="00770073"/>
    <w:pPr>
      <w:keepNext/>
      <w:outlineLvl w:val="5"/>
    </w:pPr>
    <w:rPr>
      <w:rFonts w:ascii="Arial" w:hAnsi="Arial" w:cs="Arial"/>
      <w:sz w:val="24"/>
      <w:u w:val="single"/>
    </w:rPr>
  </w:style>
  <w:style w:type="paragraph" w:styleId="Nagwek7">
    <w:name w:val="heading 7"/>
    <w:basedOn w:val="Normalny"/>
    <w:next w:val="Normalny"/>
    <w:qFormat/>
    <w:rsid w:val="00770073"/>
    <w:pPr>
      <w:keepNext/>
      <w:ind w:left="4820"/>
      <w:outlineLvl w:val="6"/>
    </w:pPr>
    <w:rPr>
      <w:rFonts w:ascii="Arial" w:hAnsi="Arial" w:cs="Arial"/>
      <w:b/>
      <w:bCs/>
      <w:sz w:val="24"/>
    </w:rPr>
  </w:style>
  <w:style w:type="paragraph" w:styleId="Nagwek8">
    <w:name w:val="heading 8"/>
    <w:basedOn w:val="Normalny"/>
    <w:next w:val="Normalny"/>
    <w:qFormat/>
    <w:rsid w:val="00770073"/>
    <w:pPr>
      <w:keepNext/>
      <w:jc w:val="center"/>
      <w:outlineLvl w:val="7"/>
    </w:pPr>
    <w:rPr>
      <w:rFonts w:ascii="Arial" w:hAnsi="Arial" w:cs="Arial"/>
      <w:b/>
      <w:bCs/>
      <w:sz w:val="28"/>
    </w:rPr>
  </w:style>
  <w:style w:type="paragraph" w:styleId="Nagwek9">
    <w:name w:val="heading 9"/>
    <w:basedOn w:val="Normalny"/>
    <w:next w:val="Normalny"/>
    <w:qFormat/>
    <w:rsid w:val="00770073"/>
    <w:pPr>
      <w:keepNext/>
      <w:jc w:val="center"/>
      <w:outlineLvl w:val="8"/>
    </w:pPr>
    <w:rPr>
      <w:rFonts w:ascii="Arial" w:hAnsi="Arial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Data">
    <w:name w:val="Date"/>
    <w:basedOn w:val="Normalny"/>
    <w:next w:val="Normalny"/>
    <w:rsid w:val="00770073"/>
    <w:pPr>
      <w:spacing w:after="220" w:line="220" w:lineRule="atLeast"/>
      <w:jc w:val="both"/>
    </w:pPr>
    <w:rPr>
      <w:rFonts w:ascii="Arial" w:hAnsi="Arial"/>
      <w:spacing w:val="-5"/>
    </w:rPr>
  </w:style>
  <w:style w:type="paragraph" w:styleId="Nagwek">
    <w:name w:val="header"/>
    <w:basedOn w:val="Normalny"/>
    <w:rsid w:val="007700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007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0073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770073"/>
    <w:rPr>
      <w:rFonts w:ascii="Arial" w:hAnsi="Arial"/>
      <w:sz w:val="24"/>
    </w:rPr>
  </w:style>
  <w:style w:type="paragraph" w:styleId="Tekstpodstawowy2">
    <w:name w:val="Body Text 2"/>
    <w:basedOn w:val="Normalny"/>
    <w:rsid w:val="00770073"/>
    <w:rPr>
      <w:sz w:val="28"/>
    </w:rPr>
  </w:style>
  <w:style w:type="paragraph" w:styleId="Tekstpodstawowywcity">
    <w:name w:val="Body Text Indent"/>
    <w:basedOn w:val="Normalny"/>
    <w:rsid w:val="00770073"/>
    <w:pPr>
      <w:ind w:left="708"/>
    </w:pPr>
    <w:rPr>
      <w:rFonts w:ascii="Arial" w:hAnsi="Arial" w:cs="Arial"/>
      <w:sz w:val="24"/>
    </w:rPr>
  </w:style>
  <w:style w:type="paragraph" w:styleId="Tekstpodstawowy3">
    <w:name w:val="Body Text 3"/>
    <w:basedOn w:val="Normalny"/>
    <w:rsid w:val="00770073"/>
    <w:rPr>
      <w:rFonts w:ascii="Arial" w:hAnsi="Arial" w:cs="Arial"/>
      <w:b/>
      <w:bCs/>
      <w:sz w:val="28"/>
    </w:rPr>
  </w:style>
  <w:style w:type="paragraph" w:styleId="Tekstpodstawowywcity2">
    <w:name w:val="Body Text Indent 2"/>
    <w:basedOn w:val="Normalny"/>
    <w:rsid w:val="00770073"/>
    <w:pPr>
      <w:ind w:firstLine="708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770073"/>
    <w:pPr>
      <w:ind w:left="4253"/>
      <w:jc w:val="center"/>
    </w:pPr>
    <w:rPr>
      <w:rFonts w:ascii="Arial" w:hAnsi="Arial"/>
      <w:b/>
      <w:sz w:val="28"/>
    </w:rPr>
  </w:style>
  <w:style w:type="paragraph" w:styleId="Tekstprzypisudolnego">
    <w:name w:val="footnote text"/>
    <w:basedOn w:val="Normalny"/>
    <w:semiHidden/>
    <w:rsid w:val="00770073"/>
  </w:style>
  <w:style w:type="character" w:styleId="Odwoanieprzypisudolnego">
    <w:name w:val="footnote reference"/>
    <w:semiHidden/>
    <w:rsid w:val="00770073"/>
    <w:rPr>
      <w:vertAlign w:val="superscript"/>
    </w:rPr>
  </w:style>
  <w:style w:type="character" w:styleId="Odwoaniedokomentarza">
    <w:name w:val="annotation reference"/>
    <w:semiHidden/>
    <w:rsid w:val="00A45132"/>
    <w:rPr>
      <w:sz w:val="16"/>
      <w:szCs w:val="16"/>
    </w:rPr>
  </w:style>
  <w:style w:type="paragraph" w:styleId="Tekstkomentarza">
    <w:name w:val="annotation text"/>
    <w:basedOn w:val="Normalny"/>
    <w:semiHidden/>
    <w:rsid w:val="00A45132"/>
  </w:style>
  <w:style w:type="paragraph" w:styleId="Tematkomentarza">
    <w:name w:val="annotation subject"/>
    <w:basedOn w:val="Tekstkomentarza"/>
    <w:next w:val="Tekstkomentarza"/>
    <w:semiHidden/>
    <w:rsid w:val="00A45132"/>
    <w:rPr>
      <w:b/>
      <w:bCs/>
    </w:rPr>
  </w:style>
  <w:style w:type="paragraph" w:styleId="Tekstdymka">
    <w:name w:val="Balloon Text"/>
    <w:basedOn w:val="Normalny"/>
    <w:semiHidden/>
    <w:rsid w:val="00A4513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5558F2"/>
  </w:style>
  <w:style w:type="character" w:styleId="Odwoanieprzypisukocowego">
    <w:name w:val="endnote reference"/>
    <w:semiHidden/>
    <w:rsid w:val="005558F2"/>
    <w:rPr>
      <w:vertAlign w:val="superscript"/>
    </w:rPr>
  </w:style>
  <w:style w:type="table" w:styleId="Tabela-Siatka">
    <w:name w:val="Table Grid"/>
    <w:basedOn w:val="Standardowy"/>
    <w:rsid w:val="00B3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04F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5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smradna.pl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Szablony\SM%20RADNA\Lst%20b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0DCE-12B2-4A28-AEEC-B5111D7C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Lst bs</Template>
  <TotalTime>86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ul. Radna 1/7 m.25, Warszawa</Company>
  <LinksUpToDate>false</LinksUpToDate>
  <CharactersWithSpaces>980</CharactersWithSpaces>
  <SharedDoc>false</SharedDoc>
  <HLinks>
    <vt:vector size="6" baseType="variant"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mailto:biuro@smradna.pl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Jarosław Tytkowski</cp:lastModifiedBy>
  <cp:revision>38</cp:revision>
  <cp:lastPrinted>2026-08-20T12:32:00Z</cp:lastPrinted>
  <dcterms:created xsi:type="dcterms:W3CDTF">2015-08-11T13:04:00Z</dcterms:created>
  <dcterms:modified xsi:type="dcterms:W3CDTF">2026-08-20T12:32:00Z</dcterms:modified>
</cp:coreProperties>
</file>